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5707C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995A09B" w14:textId="2A63890A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2877DC">
        <w:rPr>
          <w:rFonts w:cs="Calibri"/>
          <w:b/>
          <w:bCs/>
          <w:i/>
          <w:iCs/>
          <w:sz w:val="20"/>
          <w:szCs w:val="20"/>
        </w:rPr>
        <w:t>ZP</w:t>
      </w:r>
      <w:r w:rsidR="00D86224">
        <w:rPr>
          <w:rFonts w:cs="Calibri"/>
          <w:b/>
          <w:bCs/>
          <w:i/>
          <w:iCs/>
          <w:sz w:val="20"/>
          <w:szCs w:val="20"/>
        </w:rPr>
        <w:t>.262.</w:t>
      </w:r>
      <w:r w:rsidR="006E0DD2">
        <w:rPr>
          <w:rFonts w:cs="Calibri"/>
          <w:b/>
          <w:bCs/>
          <w:i/>
          <w:iCs/>
          <w:sz w:val="20"/>
          <w:szCs w:val="20"/>
        </w:rPr>
        <w:t>4</w:t>
      </w:r>
      <w:r w:rsidR="00D86224">
        <w:rPr>
          <w:rFonts w:cs="Calibri"/>
          <w:b/>
          <w:bCs/>
          <w:i/>
          <w:iCs/>
          <w:sz w:val="20"/>
          <w:szCs w:val="20"/>
        </w:rPr>
        <w:t>.2023</w:t>
      </w:r>
      <w:r w:rsidRPr="002877DC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                 Załącznik nr 7 do SWZ </w:t>
      </w:r>
    </w:p>
    <w:p w14:paraId="3F1542BA" w14:textId="636EB7FF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2877DC">
        <w:rPr>
          <w:rFonts w:cs="Calibri"/>
          <w:b/>
          <w:bCs/>
          <w:i/>
          <w:iCs/>
          <w:sz w:val="20"/>
          <w:szCs w:val="20"/>
          <w:u w:val="single"/>
        </w:rPr>
        <w:t>Województwo Dolnośląskie</w:t>
      </w:r>
    </w:p>
    <w:p w14:paraId="2DADBE6D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2877DC">
        <w:rPr>
          <w:rFonts w:cs="Calibri"/>
          <w:b/>
          <w:bCs/>
          <w:i/>
          <w:iCs/>
          <w:sz w:val="20"/>
          <w:szCs w:val="20"/>
          <w:u w:val="single"/>
        </w:rPr>
        <w:t xml:space="preserve">Dolnośląski Ośrodek Polityki Społecznej </w:t>
      </w:r>
    </w:p>
    <w:p w14:paraId="7D6F21CD" w14:textId="77777777" w:rsid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2877DC">
        <w:rPr>
          <w:rFonts w:cs="Calibri"/>
          <w:b/>
          <w:bCs/>
          <w:i/>
          <w:iCs/>
          <w:sz w:val="20"/>
          <w:szCs w:val="20"/>
          <w:u w:val="single"/>
        </w:rPr>
        <w:t>Ul. Trzebnicka 42-44</w:t>
      </w:r>
    </w:p>
    <w:p w14:paraId="117BD0E5" w14:textId="7810B291" w:rsidR="00393DA2" w:rsidRPr="002877DC" w:rsidRDefault="00393DA2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>
        <w:rPr>
          <w:rFonts w:cs="Calibri"/>
          <w:b/>
          <w:bCs/>
          <w:i/>
          <w:iCs/>
          <w:sz w:val="20"/>
          <w:szCs w:val="20"/>
          <w:u w:val="single"/>
        </w:rPr>
        <w:t>50-230 Wrocław</w:t>
      </w:r>
    </w:p>
    <w:p w14:paraId="44608307" w14:textId="195D1AED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2877DC">
        <w:rPr>
          <w:rFonts w:cs="Calibri"/>
          <w:b/>
          <w:bCs/>
          <w:i/>
          <w:iCs/>
          <w:sz w:val="20"/>
          <w:szCs w:val="20"/>
          <w:u w:val="single"/>
        </w:rPr>
        <w:t>ZOBOWIAZANIE INNEGO PODMIOTU DO ODDANIA DO DYZPOZYCJI WYKONAWCY NIEZBĘDNYCH ZASOBÓW NA POTRZEBY REALIZACJI POSTEPOWANIA:</w:t>
      </w:r>
    </w:p>
    <w:p w14:paraId="6A0FF5D2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Zapewnienie usługi cateringu wraz z wynajmem sali konferencyjnej podczas organizacji 68 dni szkoleniowych na potrzeby projektu pn. „Podnoszenie kompetencji kadr systemu , pomocy i integracji społecznej oraz systemu wsparcia rodziny i pieczy zastępczej na potrzeby świadczenia usług społecznych w społeczności lokalnej”.</w:t>
      </w:r>
    </w:p>
    <w:p w14:paraId="6D182D19" w14:textId="693FDC90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 xml:space="preserve">Projekt jest współfinansowany w ramach programu Fundusze Europejskie dla Dolnego Śląska na lata 2021 – 2027 z zakresu Osi Priorytetowej 7 Fundusze Europejskie na </w:t>
      </w:r>
      <w:proofErr w:type="spellStart"/>
      <w:r w:rsidRPr="002877DC">
        <w:rPr>
          <w:rFonts w:cs="Calibri"/>
          <w:sz w:val="20"/>
          <w:szCs w:val="20"/>
        </w:rPr>
        <w:t>rzezc</w:t>
      </w:r>
      <w:proofErr w:type="spellEnd"/>
      <w:r w:rsidRPr="002877DC">
        <w:rPr>
          <w:rFonts w:cs="Calibri"/>
          <w:sz w:val="20"/>
          <w:szCs w:val="20"/>
        </w:rPr>
        <w:t xml:space="preserve"> rynku pracy i w</w:t>
      </w:r>
      <w:r w:rsidR="00D86224">
        <w:rPr>
          <w:rFonts w:cs="Calibri"/>
          <w:sz w:val="20"/>
          <w:szCs w:val="20"/>
        </w:rPr>
        <w:t>ł</w:t>
      </w:r>
      <w:r w:rsidRPr="002877DC">
        <w:rPr>
          <w:rFonts w:cs="Calibri"/>
          <w:sz w:val="20"/>
          <w:szCs w:val="20"/>
        </w:rPr>
        <w:t xml:space="preserve">ączenia społecznego na Dolnym </w:t>
      </w:r>
      <w:proofErr w:type="spellStart"/>
      <w:r w:rsidRPr="002877DC">
        <w:rPr>
          <w:rFonts w:cs="Calibri"/>
          <w:sz w:val="20"/>
          <w:szCs w:val="20"/>
        </w:rPr>
        <w:t>Ślasku</w:t>
      </w:r>
      <w:proofErr w:type="spellEnd"/>
      <w:r w:rsidRPr="002877DC">
        <w:rPr>
          <w:rFonts w:cs="Calibri"/>
          <w:sz w:val="20"/>
          <w:szCs w:val="20"/>
        </w:rPr>
        <w:t>, Działanie 7.8 wspieranie w</w:t>
      </w:r>
      <w:r w:rsidR="00D86224">
        <w:rPr>
          <w:rFonts w:cs="Calibri"/>
          <w:sz w:val="20"/>
          <w:szCs w:val="20"/>
        </w:rPr>
        <w:t>ł</w:t>
      </w:r>
      <w:r w:rsidRPr="002877DC">
        <w:rPr>
          <w:rFonts w:cs="Calibri"/>
          <w:sz w:val="20"/>
          <w:szCs w:val="20"/>
        </w:rPr>
        <w:t>ączenia społecznego , Typ 7.8F Podnoszenie kompetencji kadr.</w:t>
      </w:r>
    </w:p>
    <w:p w14:paraId="43EC08F3" w14:textId="0A1C8AB6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F2C960C" w14:textId="7C9A7165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Dane podmiotu (udostępniającego zasoby) składającego zobowiązanie: ………………………………………………………………………………………………..</w:t>
      </w:r>
    </w:p>
    <w:p w14:paraId="7C851A87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2877DC">
        <w:rPr>
          <w:rFonts w:cs="Calibri"/>
          <w:sz w:val="20"/>
          <w:szCs w:val="20"/>
        </w:rPr>
        <w:t>CEDiG</w:t>
      </w:r>
      <w:proofErr w:type="spellEnd"/>
      <w:r w:rsidRPr="002877DC">
        <w:rPr>
          <w:rFonts w:cs="Calibri"/>
          <w:sz w:val="20"/>
          <w:szCs w:val="20"/>
        </w:rPr>
        <w:t>)</w:t>
      </w:r>
    </w:p>
    <w:p w14:paraId="1957BAE3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Reprezentowany przez:</w:t>
      </w:r>
    </w:p>
    <w:p w14:paraId="55A94418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59A63E4F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(imię, nazwisko, stanowisko/podstawa do reprezentacji)</w:t>
      </w:r>
    </w:p>
    <w:p w14:paraId="59B144A0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Oświadczam, że:</w:t>
      </w:r>
    </w:p>
    <w:p w14:paraId="00A2857F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Udostępniam Wykonawcy …………………………………………………………… (nazwa i adres wykonawcy);</w:t>
      </w:r>
    </w:p>
    <w:p w14:paraId="75E804AB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Moje zasoby w następującym zakresie: ……………………………………………………………………………………………….</w:t>
      </w:r>
    </w:p>
    <w:p w14:paraId="6108026A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Sposób wykorzystania udostępnionych przeze mnie zasobów będzie następujący: ……………………………………………………………………………………………………………………………..;</w:t>
      </w:r>
    </w:p>
    <w:p w14:paraId="0B519047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Zakres mojego udziału przy wykonaniu zamówienia będzie następujący: ………………………………………………………………………………………………………………………………….;</w:t>
      </w:r>
    </w:p>
    <w:p w14:paraId="53189942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Udostępniając Wykonawcy zdolności w postaci cateringu /transportu  będę realizował usługi, których dotyczą udostępnione zdolności, na których polega Wykonawca tj.: ……………………………………………………………………..</w:t>
      </w:r>
    </w:p>
    <w:p w14:paraId="5FB9797E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6976D22E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Dokument należy złożyć w formie elektronicznej, w postaci elektronicznej opatrzonej podpisem zaufanym lub podpisem osobistym</w:t>
      </w:r>
    </w:p>
    <w:p w14:paraId="4E32C6FB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 xml:space="preserve">Oświadczenie składam z pełną świadomością konsekwencji wprowadzenia Zamawiającego w błąd </w:t>
      </w:r>
    </w:p>
    <w:p w14:paraId="2AD4A023" w14:textId="421F69C4" w:rsidR="00A9775B" w:rsidRPr="00A9775B" w:rsidRDefault="002877DC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 xml:space="preserve"> przy przedstawianiu informacji oraz odpowiedzialności karnej z art. 297 Kodeksu karnego.</w:t>
      </w:r>
    </w:p>
    <w:p w14:paraId="77D72AF1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D1B99CA" w14:textId="77777777" w:rsidR="003B04E8" w:rsidRPr="003B04E8" w:rsidRDefault="003B04E8" w:rsidP="003B04E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iCs/>
          <w:sz w:val="20"/>
          <w:szCs w:val="20"/>
        </w:rPr>
      </w:pPr>
    </w:p>
    <w:p w14:paraId="667A3274" w14:textId="77777777" w:rsidR="003B04E8" w:rsidRPr="003B04E8" w:rsidRDefault="003B04E8" w:rsidP="003B04E8">
      <w:pPr>
        <w:spacing w:after="0"/>
        <w:ind w:left="720"/>
        <w:contextualSpacing/>
        <w:jc w:val="both"/>
        <w:rPr>
          <w:rFonts w:eastAsia="Times New Roman" w:cs="Calibri"/>
          <w:sz w:val="20"/>
          <w:szCs w:val="20"/>
        </w:rPr>
      </w:pPr>
    </w:p>
    <w:p w14:paraId="0EFA907D" w14:textId="77777777" w:rsidR="001C62B0" w:rsidRPr="009B73C0" w:rsidRDefault="001C62B0" w:rsidP="009B73C0"/>
    <w:sectPr w:rsidR="001C62B0" w:rsidRPr="009B73C0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3DA2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E0DD2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6224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157</TotalTime>
  <Pages>1</Pages>
  <Words>311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2177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11</cp:revision>
  <cp:lastPrinted>2021-05-13T12:57:00Z</cp:lastPrinted>
  <dcterms:created xsi:type="dcterms:W3CDTF">2023-06-22T09:27:00Z</dcterms:created>
  <dcterms:modified xsi:type="dcterms:W3CDTF">2023-10-24T10:57:00Z</dcterms:modified>
</cp:coreProperties>
</file>