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86B02" w14:textId="0C020475" w:rsidR="000B6732" w:rsidRPr="000B6732" w:rsidRDefault="00130F13" w:rsidP="000B673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sz w:val="20"/>
          <w:szCs w:val="20"/>
        </w:rPr>
        <w:t>ZP</w:t>
      </w:r>
      <w:r w:rsidR="000D291F" w:rsidRPr="000B6732">
        <w:rPr>
          <w:rFonts w:asciiTheme="minorHAnsi" w:hAnsiTheme="minorHAnsi" w:cstheme="minorHAnsi"/>
          <w:sz w:val="20"/>
          <w:szCs w:val="20"/>
        </w:rPr>
        <w:t>.262</w:t>
      </w:r>
      <w:r w:rsidR="0056375D" w:rsidRPr="000B6732">
        <w:rPr>
          <w:rFonts w:asciiTheme="minorHAnsi" w:hAnsiTheme="minorHAnsi" w:cstheme="minorHAnsi"/>
          <w:sz w:val="20"/>
          <w:szCs w:val="20"/>
        </w:rPr>
        <w:t>.1</w:t>
      </w:r>
      <w:r w:rsidR="000B6732" w:rsidRPr="000B6732">
        <w:rPr>
          <w:rFonts w:asciiTheme="minorHAnsi" w:hAnsiTheme="minorHAnsi" w:cstheme="minorHAnsi"/>
          <w:sz w:val="20"/>
          <w:szCs w:val="20"/>
        </w:rPr>
        <w:t>6</w:t>
      </w:r>
      <w:r w:rsidR="000D291F" w:rsidRPr="000B6732">
        <w:rPr>
          <w:rFonts w:asciiTheme="minorHAnsi" w:hAnsiTheme="minorHAnsi" w:cstheme="minorHAnsi"/>
          <w:sz w:val="20"/>
          <w:szCs w:val="20"/>
        </w:rPr>
        <w:t>.202</w:t>
      </w:r>
      <w:r w:rsidR="00352D88" w:rsidRPr="000B6732">
        <w:rPr>
          <w:rFonts w:asciiTheme="minorHAnsi" w:hAnsiTheme="minorHAnsi" w:cstheme="minorHAnsi"/>
          <w:sz w:val="20"/>
          <w:szCs w:val="20"/>
        </w:rPr>
        <w:t>4</w:t>
      </w:r>
      <w:r w:rsidRPr="000B6732">
        <w:rPr>
          <w:rFonts w:asciiTheme="minorHAnsi" w:hAnsiTheme="minorHAnsi" w:cstheme="minorHAnsi"/>
          <w:color w:val="FF0000"/>
          <w:sz w:val="20"/>
          <w:szCs w:val="20"/>
        </w:rPr>
        <w:tab/>
      </w:r>
      <w:r w:rsidRPr="000B6732">
        <w:rPr>
          <w:rFonts w:asciiTheme="minorHAnsi" w:hAnsiTheme="minorHAnsi" w:cstheme="minorHAnsi"/>
          <w:sz w:val="20"/>
          <w:szCs w:val="20"/>
        </w:rPr>
        <w:tab/>
      </w:r>
      <w:r w:rsidRPr="000B6732">
        <w:rPr>
          <w:rFonts w:asciiTheme="minorHAnsi" w:hAnsiTheme="minorHAnsi" w:cstheme="minorHAnsi"/>
          <w:sz w:val="20"/>
          <w:szCs w:val="20"/>
        </w:rPr>
        <w:tab/>
      </w:r>
      <w:r w:rsidRPr="000B6732">
        <w:rPr>
          <w:rFonts w:asciiTheme="minorHAnsi" w:hAnsiTheme="minorHAnsi" w:cstheme="minorHAnsi"/>
          <w:sz w:val="20"/>
          <w:szCs w:val="20"/>
        </w:rPr>
        <w:tab/>
        <w:t xml:space="preserve">    </w:t>
      </w:r>
      <w:r w:rsidRPr="000B6732">
        <w:rPr>
          <w:rFonts w:asciiTheme="minorHAnsi" w:hAnsiTheme="minorHAnsi" w:cstheme="minorHAnsi"/>
          <w:sz w:val="20"/>
          <w:szCs w:val="20"/>
        </w:rPr>
        <w:tab/>
      </w:r>
      <w:r w:rsidR="000B6732" w:rsidRPr="000B6732">
        <w:rPr>
          <w:rFonts w:asciiTheme="minorHAnsi" w:hAnsiTheme="minorHAnsi" w:cstheme="minorHAnsi"/>
          <w:b/>
          <w:bCs/>
          <w:sz w:val="20"/>
          <w:szCs w:val="20"/>
        </w:rPr>
        <w:t>Załącznik nr  6 do SWZ</w:t>
      </w:r>
    </w:p>
    <w:p w14:paraId="384E31ED" w14:textId="77777777" w:rsidR="000B6732" w:rsidRPr="000B6732" w:rsidRDefault="000B6732" w:rsidP="000B6732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</w:p>
    <w:p w14:paraId="2ADE10DD" w14:textId="77777777" w:rsidR="000B6732" w:rsidRPr="000B6732" w:rsidRDefault="000B6732" w:rsidP="000B6732">
      <w:pPr>
        <w:autoSpaceDN w:val="0"/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>Nazwa Wykonawcy: …………………………………………………………………………………………..</w:t>
      </w:r>
    </w:p>
    <w:p w14:paraId="2439B7DE" w14:textId="77777777" w:rsidR="000B6732" w:rsidRPr="000B6732" w:rsidRDefault="000B6732" w:rsidP="000B6732">
      <w:pPr>
        <w:autoSpaceDN w:val="0"/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554F815C" w14:textId="77777777" w:rsidR="000B6732" w:rsidRPr="000B6732" w:rsidRDefault="000B6732" w:rsidP="000B6732">
      <w:pPr>
        <w:autoSpaceDN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>Adres Wykonawcy: ……………………………………………………………………………………………</w:t>
      </w:r>
    </w:p>
    <w:p w14:paraId="56572839" w14:textId="77777777" w:rsidR="000B6732" w:rsidRPr="000B6732" w:rsidRDefault="000B6732" w:rsidP="000B6732">
      <w:pPr>
        <w:tabs>
          <w:tab w:val="left" w:pos="5644"/>
        </w:tabs>
        <w:spacing w:after="0" w:line="360" w:lineRule="auto"/>
        <w:jc w:val="center"/>
        <w:rPr>
          <w:rFonts w:asciiTheme="minorHAnsi" w:hAnsiTheme="minorHAnsi" w:cstheme="minorHAnsi"/>
          <w:b/>
          <w:iCs/>
          <w:sz w:val="20"/>
          <w:szCs w:val="20"/>
          <w:u w:val="single"/>
        </w:rPr>
      </w:pPr>
    </w:p>
    <w:p w14:paraId="68AF01C0" w14:textId="755DD7DD" w:rsidR="000B6732" w:rsidRPr="008F7BD6" w:rsidRDefault="000B6732" w:rsidP="000B6732">
      <w:pPr>
        <w:tabs>
          <w:tab w:val="left" w:pos="5644"/>
        </w:tabs>
        <w:spacing w:after="0" w:line="360" w:lineRule="auto"/>
        <w:jc w:val="center"/>
        <w:rPr>
          <w:rFonts w:asciiTheme="minorHAnsi" w:hAnsiTheme="minorHAnsi" w:cstheme="minorHAnsi"/>
          <w:b/>
          <w:i/>
          <w:sz w:val="24"/>
          <w:szCs w:val="24"/>
          <w:u w:val="single"/>
        </w:rPr>
      </w:pPr>
      <w:r w:rsidRPr="008F7BD6">
        <w:rPr>
          <w:rFonts w:asciiTheme="minorHAnsi" w:hAnsiTheme="minorHAnsi" w:cstheme="minorHAnsi"/>
          <w:b/>
          <w:i/>
          <w:sz w:val="24"/>
          <w:szCs w:val="24"/>
          <w:u w:val="single"/>
        </w:rPr>
        <w:t xml:space="preserve">WYKAZ USŁUG - Dokument składany </w:t>
      </w:r>
      <w:r w:rsidR="008F7BD6" w:rsidRPr="008F7BD6">
        <w:rPr>
          <w:rFonts w:asciiTheme="minorHAnsi" w:hAnsiTheme="minorHAnsi" w:cstheme="minorHAnsi"/>
          <w:b/>
          <w:i/>
          <w:sz w:val="24"/>
          <w:szCs w:val="24"/>
          <w:u w:val="single"/>
        </w:rPr>
        <w:t xml:space="preserve">wraz z ofertą </w:t>
      </w:r>
    </w:p>
    <w:p w14:paraId="1DBE0ABA" w14:textId="77777777" w:rsidR="00151A9B" w:rsidRDefault="000B6732" w:rsidP="000B6732">
      <w:pPr>
        <w:spacing w:after="0"/>
        <w:contextualSpacing/>
        <w:jc w:val="center"/>
        <w:rPr>
          <w:rFonts w:asciiTheme="minorHAnsi" w:hAnsiTheme="minorHAnsi" w:cstheme="minorHAnsi"/>
          <w:b/>
          <w:bCs/>
          <w:kern w:val="3"/>
          <w:sz w:val="20"/>
          <w:szCs w:val="20"/>
        </w:rPr>
      </w:pPr>
      <w:bookmarkStart w:id="0" w:name="_Hlk144810838"/>
      <w:bookmarkStart w:id="1" w:name="_Hlk147304791"/>
      <w:r w:rsidRPr="000B6732">
        <w:rPr>
          <w:rFonts w:asciiTheme="minorHAnsi" w:hAnsiTheme="minorHAnsi" w:cstheme="minorHAnsi"/>
          <w:b/>
          <w:bCs/>
          <w:sz w:val="20"/>
          <w:szCs w:val="20"/>
        </w:rPr>
        <w:t xml:space="preserve">Przedmiotem zamówienia jest:  zapewnienie usługi cateringowej </w:t>
      </w:r>
      <w:r w:rsidRPr="000B6732">
        <w:rPr>
          <w:rFonts w:asciiTheme="minorHAnsi" w:hAnsiTheme="minorHAnsi" w:cstheme="minorHAnsi"/>
          <w:b/>
          <w:bCs/>
          <w:kern w:val="3"/>
          <w:sz w:val="20"/>
          <w:szCs w:val="20"/>
        </w:rPr>
        <w:t>na konferencję organizowaną dnia 21 listopada 2024 r. w Dolnośląskim Centrum Filmowym</w:t>
      </w:r>
      <w:r w:rsid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>.</w:t>
      </w:r>
    </w:p>
    <w:p w14:paraId="18E698CF" w14:textId="77777777" w:rsidR="00151A9B" w:rsidRPr="00151A9B" w:rsidRDefault="00151A9B" w:rsidP="00151A9B">
      <w:pPr>
        <w:spacing w:after="0"/>
        <w:contextualSpacing/>
        <w:jc w:val="center"/>
        <w:rPr>
          <w:rFonts w:asciiTheme="minorHAnsi" w:hAnsiTheme="minorHAnsi" w:cstheme="minorHAnsi"/>
          <w:b/>
          <w:bCs/>
          <w:kern w:val="3"/>
          <w:sz w:val="20"/>
          <w:szCs w:val="20"/>
        </w:rPr>
      </w:pP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>1.</w:t>
      </w: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ab/>
        <w:t xml:space="preserve">Powyższe  wydarzenie jest finansowane w ramach: </w:t>
      </w:r>
    </w:p>
    <w:p w14:paraId="6180F9AA" w14:textId="77777777" w:rsidR="00151A9B" w:rsidRPr="00151A9B" w:rsidRDefault="00151A9B" w:rsidP="00151A9B">
      <w:pPr>
        <w:spacing w:after="0"/>
        <w:contextualSpacing/>
        <w:jc w:val="center"/>
        <w:rPr>
          <w:rFonts w:asciiTheme="minorHAnsi" w:hAnsiTheme="minorHAnsi" w:cstheme="minorHAnsi"/>
          <w:b/>
          <w:bCs/>
          <w:kern w:val="3"/>
          <w:sz w:val="20"/>
          <w:szCs w:val="20"/>
        </w:rPr>
      </w:pP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>1.1</w:t>
      </w: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ab/>
        <w:t>projektu pn.: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</w:r>
    </w:p>
    <w:p w14:paraId="3725E3B8" w14:textId="0C923951" w:rsidR="000B6732" w:rsidRPr="000B6732" w:rsidRDefault="00151A9B" w:rsidP="00151A9B">
      <w:pPr>
        <w:spacing w:after="0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>1.2</w:t>
      </w:r>
      <w:r w:rsidRPr="00151A9B">
        <w:rPr>
          <w:rFonts w:asciiTheme="minorHAnsi" w:hAnsiTheme="minorHAnsi" w:cstheme="minorHAnsi"/>
          <w:b/>
          <w:bCs/>
          <w:kern w:val="3"/>
          <w:sz w:val="20"/>
          <w:szCs w:val="20"/>
        </w:rPr>
        <w:tab/>
        <w:t>Zadanie współfinansowane z dotacji z budżetu państwa w ramach zadania „Organizowanie i prowadzenie Ośrodków Adopcyjnych”</w:t>
      </w:r>
      <w:bookmarkEnd w:id="0"/>
      <w:bookmarkEnd w:id="1"/>
      <w:r w:rsidR="000B6732" w:rsidRPr="000B6732">
        <w:rPr>
          <w:rFonts w:asciiTheme="minorHAnsi" w:hAnsiTheme="minorHAnsi" w:cstheme="minorHAnsi"/>
          <w:b/>
          <w:bCs/>
          <w:color w:val="000000"/>
          <w:kern w:val="3"/>
          <w:sz w:val="20"/>
          <w:szCs w:val="20"/>
        </w:rPr>
        <w:t xml:space="preserve">, </w:t>
      </w:r>
      <w:r w:rsidR="000B6732" w:rsidRPr="000B6732">
        <w:rPr>
          <w:rFonts w:asciiTheme="minorHAnsi" w:hAnsiTheme="minorHAnsi" w:cstheme="minorHAnsi"/>
          <w:sz w:val="20"/>
          <w:szCs w:val="20"/>
        </w:rPr>
        <w:t>prowadzonego przez Dolnośląski Ośrodek Polityki Społecznej we Wrocławiu niniejszym oświadczam, że:</w:t>
      </w:r>
    </w:p>
    <w:p w14:paraId="7E5714BE" w14:textId="4C3AD8DA" w:rsidR="000B6732" w:rsidRPr="000B6732" w:rsidRDefault="000B6732" w:rsidP="000B673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kern w:val="36"/>
          <w:sz w:val="20"/>
          <w:szCs w:val="20"/>
        </w:rPr>
      </w:pPr>
      <w:bookmarkStart w:id="2" w:name="_Hlk171418411"/>
      <w:r w:rsidRPr="000B6732">
        <w:rPr>
          <w:rFonts w:asciiTheme="minorHAnsi" w:hAnsiTheme="minorHAnsi" w:cstheme="minorHAnsi"/>
          <w:sz w:val="20"/>
          <w:szCs w:val="20"/>
        </w:rPr>
        <w:t xml:space="preserve">w okresie ostatnich trzech lat przed upływem terminu składania ofert, a jeżeli okres prowadzenia działalności jest krótszy w tym okresie, wykonałem </w:t>
      </w:r>
      <w:r w:rsidRPr="000B6732">
        <w:rPr>
          <w:rFonts w:asciiTheme="minorHAnsi" w:hAnsiTheme="minorHAnsi" w:cstheme="minorHAnsi"/>
          <w:kern w:val="36"/>
          <w:sz w:val="20"/>
          <w:szCs w:val="20"/>
        </w:rPr>
        <w:t xml:space="preserve"> należycie trzy usługi o wartości co najmniej </w:t>
      </w:r>
      <w:r w:rsidR="008472AC">
        <w:rPr>
          <w:rFonts w:asciiTheme="minorHAnsi" w:hAnsiTheme="minorHAnsi" w:cstheme="minorHAnsi"/>
          <w:kern w:val="36"/>
          <w:sz w:val="20"/>
          <w:szCs w:val="20"/>
        </w:rPr>
        <w:t>7</w:t>
      </w:r>
      <w:r w:rsidRPr="000B6732">
        <w:rPr>
          <w:rFonts w:asciiTheme="minorHAnsi" w:hAnsiTheme="minorHAnsi" w:cstheme="minorHAnsi"/>
          <w:kern w:val="36"/>
          <w:sz w:val="20"/>
          <w:szCs w:val="20"/>
        </w:rPr>
        <w:t>.</w:t>
      </w:r>
      <w:r w:rsidR="008472AC">
        <w:rPr>
          <w:rFonts w:asciiTheme="minorHAnsi" w:hAnsiTheme="minorHAnsi" w:cstheme="minorHAnsi"/>
          <w:kern w:val="36"/>
          <w:sz w:val="20"/>
          <w:szCs w:val="20"/>
        </w:rPr>
        <w:t>2</w:t>
      </w:r>
      <w:r w:rsidRPr="000B6732">
        <w:rPr>
          <w:rFonts w:asciiTheme="minorHAnsi" w:hAnsiTheme="minorHAnsi" w:cstheme="minorHAnsi"/>
          <w:kern w:val="36"/>
          <w:sz w:val="20"/>
          <w:szCs w:val="20"/>
        </w:rPr>
        <w:t xml:space="preserve">00,00 zł brutto każda z nich- polegające na świadczeniu usług cateringowych - Zamawiający pod pojęciem świadczenie usług cateringowych rozumie kompleksową usługę polegającą na przygotowaniu żywności stanowiącej zapewnienie wyżywienia podczas przerwy kawowej wraz z jej dowozem/dostawą oraz podaniem tj. obsługą kelnerską, serwisu potraw i napojów  -dotyczy przerwy kawowej - podczas wydarzenia. </w:t>
      </w:r>
    </w:p>
    <w:p w14:paraId="6DC3BBE0" w14:textId="77777777" w:rsidR="000B6732" w:rsidRPr="000B6732" w:rsidRDefault="000B6732" w:rsidP="000B673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kern w:val="36"/>
          <w:sz w:val="20"/>
          <w:szCs w:val="20"/>
        </w:rPr>
      </w:pPr>
      <w:r w:rsidRPr="000B6732">
        <w:rPr>
          <w:rFonts w:asciiTheme="minorHAnsi" w:hAnsiTheme="minorHAnsi" w:cstheme="minorHAnsi"/>
          <w:kern w:val="36"/>
          <w:sz w:val="20"/>
          <w:szCs w:val="20"/>
        </w:rPr>
        <w:t>Zamawiający nie uzna za spełnienie warunku wykazanie się doświadczeniem w zakresie obsługi takich jednostek jak: szpitale, szkoły przedszkola, bufety, żłobki i inne, gdzie posiłki są organizowane, jako wyżywienie całodzienne, stałe, ciągłe i powtarzające się. Wyklucza się również imprezy plenerowe, piknikowe, festyny, biesiady itp.</w:t>
      </w:r>
    </w:p>
    <w:p w14:paraId="090B6E26" w14:textId="690A2FCF" w:rsidR="000B6732" w:rsidRPr="000B6732" w:rsidRDefault="000B6732" w:rsidP="000B673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Theme="minorHAnsi" w:hAnsiTheme="minorHAnsi" w:cstheme="minorHAnsi"/>
          <w:kern w:val="36"/>
          <w:sz w:val="20"/>
          <w:szCs w:val="20"/>
        </w:rPr>
      </w:pPr>
      <w:r w:rsidRPr="000B6732">
        <w:rPr>
          <w:rFonts w:asciiTheme="minorHAnsi" w:hAnsiTheme="minorHAnsi" w:cstheme="minorHAnsi"/>
          <w:kern w:val="36"/>
          <w:sz w:val="20"/>
          <w:szCs w:val="20"/>
        </w:rPr>
        <w:t xml:space="preserve">W przypadku usług, które są w trakcie realizacji, Wykonawca musi wykazać, że do terminu składania ofert wartość wykonanej każdej usługi wynosi  co najmniej </w:t>
      </w:r>
      <w:r w:rsidR="008472AC">
        <w:rPr>
          <w:rFonts w:asciiTheme="minorHAnsi" w:hAnsiTheme="minorHAnsi" w:cstheme="minorHAnsi"/>
          <w:kern w:val="36"/>
          <w:sz w:val="20"/>
          <w:szCs w:val="20"/>
        </w:rPr>
        <w:t>7.2</w:t>
      </w:r>
      <w:r w:rsidRPr="000B6732">
        <w:rPr>
          <w:rFonts w:asciiTheme="minorHAnsi" w:hAnsiTheme="minorHAnsi" w:cstheme="minorHAnsi"/>
          <w:kern w:val="36"/>
          <w:sz w:val="20"/>
          <w:szCs w:val="20"/>
        </w:rPr>
        <w:t>00,00 zł. brutto.</w:t>
      </w:r>
    </w:p>
    <w:bookmarkEnd w:id="2"/>
    <w:p w14:paraId="1937B924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0B6732">
        <w:rPr>
          <w:rFonts w:asciiTheme="minorHAnsi" w:hAnsiTheme="minorHAnsi" w:cstheme="minorHAnsi"/>
          <w:sz w:val="20"/>
          <w:szCs w:val="20"/>
        </w:rPr>
        <w:t>Do wykazu usług należy dołączyć dowody określające czy te usługi zostały wykonane lub są wykonywane należycie.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</w:t>
      </w:r>
    </w:p>
    <w:tbl>
      <w:tblPr>
        <w:tblW w:w="136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4536"/>
        <w:gridCol w:w="1984"/>
        <w:gridCol w:w="1843"/>
      </w:tblGrid>
      <w:tr w:rsidR="000B6732" w:rsidRPr="000B6732" w14:paraId="3BDA9265" w14:textId="77777777" w:rsidTr="00BD60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4DA2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79CF222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L. 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B141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Wykonawca usługi*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FF94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i adres podmiotu na rzecz którego usługa została wykonana/jest wykonywana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9913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Wpisać nazwę przedmiotu usługi, krótki opis potwierdzający spełnienie warunku udziału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C3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brutto pojedynczej usługi  w PLN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252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Termin realizacji usługi </w:t>
            </w:r>
          </w:p>
          <w:p w14:paraId="2C7F592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od </w:t>
            </w:r>
            <w:proofErr w:type="spellStart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dd</w:t>
            </w:r>
            <w:proofErr w:type="spellEnd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/mm/</w:t>
            </w:r>
            <w:proofErr w:type="spellStart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rrrr</w:t>
            </w:r>
            <w:proofErr w:type="spellEnd"/>
          </w:p>
          <w:p w14:paraId="2C8D17E6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do </w:t>
            </w:r>
            <w:proofErr w:type="spellStart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dd</w:t>
            </w:r>
            <w:proofErr w:type="spellEnd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/mm/</w:t>
            </w:r>
            <w:proofErr w:type="spellStart"/>
            <w:r w:rsidRPr="000B67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rrrr</w:t>
            </w:r>
            <w:proofErr w:type="spellEnd"/>
          </w:p>
        </w:tc>
      </w:tr>
      <w:tr w:rsidR="000B6732" w:rsidRPr="000B6732" w14:paraId="67563A21" w14:textId="77777777" w:rsidTr="00BD60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FD3D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F11D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EFCB37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53C31D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09FA" w14:textId="77777777" w:rsidR="000B6732" w:rsidRPr="000B6732" w:rsidRDefault="000B6732" w:rsidP="000B6732">
            <w:pPr>
              <w:spacing w:after="0" w:line="240" w:lineRule="auto"/>
              <w:outlineLvl w:val="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7883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 xml:space="preserve">Przedmiot usługi (opis): </w:t>
            </w: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F54185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………………………………………………………………….……………………………………………………………………………………………………………………………………………………………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EC1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106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B6732" w:rsidRPr="000B6732" w14:paraId="25C958F7" w14:textId="77777777" w:rsidTr="00BD60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F3DA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F9AB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51D82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F4C5B" w14:textId="77777777" w:rsidR="000B6732" w:rsidRPr="000B6732" w:rsidRDefault="000B6732" w:rsidP="000B673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0B43" w14:textId="77777777" w:rsidR="000B6732" w:rsidRPr="000B6732" w:rsidRDefault="000B6732" w:rsidP="000B6732">
            <w:pPr>
              <w:spacing w:after="0" w:line="240" w:lineRule="auto"/>
              <w:outlineLvl w:val="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D8C3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 xml:space="preserve">Przedmiot usługi (opis): </w:t>
            </w: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B1D9F5D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………………………………………………………………….……………………………………………………………………………………………………………………………………………………………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6331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0F51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B6732" w:rsidRPr="000B6732" w14:paraId="44B699B7" w14:textId="77777777" w:rsidTr="00BD603D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BA9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4244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281DD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EAE76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478C0E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D4CEDB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62E6" w14:textId="77777777" w:rsidR="000B6732" w:rsidRPr="000B6732" w:rsidRDefault="000B6732" w:rsidP="000B6732">
            <w:pPr>
              <w:spacing w:after="0" w:line="240" w:lineRule="auto"/>
              <w:outlineLvl w:val="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C5C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 xml:space="preserve">Przedmiot usługi (opis): </w:t>
            </w: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47A1A8A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………………………………………………………………….……………………………………………………………………………………………………………………………………………………………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CFF0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FFAF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B6732" w:rsidRPr="000B6732" w14:paraId="581EFADA" w14:textId="77777777" w:rsidTr="00BD60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E3B7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b/>
                <w:sz w:val="20"/>
                <w:szCs w:val="20"/>
              </w:rPr>
              <w:t>(…)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9BFA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E739E03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481AAE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93F9" w14:textId="77777777" w:rsidR="000B6732" w:rsidRPr="000B6732" w:rsidRDefault="000B6732" w:rsidP="000B6732">
            <w:pPr>
              <w:spacing w:after="0" w:line="240" w:lineRule="auto"/>
              <w:outlineLvl w:val="7"/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7D70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 xml:space="preserve">Przedmiot usługi (opis): </w:t>
            </w: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1C4248E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6732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………………………………………………………………….……………………………………………………………………………………………………………………………………………………………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209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4C39" w14:textId="77777777" w:rsidR="000B6732" w:rsidRPr="000B6732" w:rsidRDefault="000B6732" w:rsidP="000B673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78A565C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B6732">
        <w:rPr>
          <w:rFonts w:asciiTheme="minorHAnsi" w:hAnsiTheme="minorHAnsi" w:cstheme="minorHAnsi"/>
          <w:sz w:val="20"/>
          <w:szCs w:val="20"/>
        </w:rPr>
        <w:t>*</w:t>
      </w:r>
      <w:r w:rsidRPr="000B6732">
        <w:rPr>
          <w:rFonts w:asciiTheme="minorHAnsi" w:hAnsiTheme="minorHAnsi" w:cstheme="minorHAnsi"/>
          <w:b/>
          <w:bCs/>
          <w:sz w:val="20"/>
          <w:szCs w:val="20"/>
          <w:u w:val="single"/>
        </w:rPr>
        <w:t>Kolumnę „Wykonawca usługi” należy wypełnić w przypadku gdy Wykonawcą usługi był/byli:</w:t>
      </w:r>
    </w:p>
    <w:p w14:paraId="511FE71B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  <w:u w:val="single"/>
        </w:rPr>
        <w:t>‒</w:t>
      </w:r>
      <w:r w:rsidRPr="000B6732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  <w:t>Wykonawcy wspólnie ubiegający się o udzielenie zamówienia (np. w ramach konsorcjum, spółki cywilnej) - podać tego Wykonawcę, który wykonał przedmiotową usługę,</w:t>
      </w:r>
    </w:p>
    <w:p w14:paraId="4FF1CEEC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  <w:u w:val="single"/>
        </w:rPr>
        <w:t>‒</w:t>
      </w:r>
      <w:r w:rsidRPr="000B6732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  <w:t>Podmiot udostępniający zasoby w zakresie zdolności technicznych i zawodowych – podać nazwę, jeżeli dotyczy.</w:t>
      </w:r>
    </w:p>
    <w:p w14:paraId="45DECA2E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>Do powyższego wykazu dołączam następujące dowody na potwierdzenie, że ww. usługi zostały wykonane należycie:</w:t>
      </w:r>
    </w:p>
    <w:p w14:paraId="0EFF16BD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 xml:space="preserve">     1)</w:t>
      </w:r>
      <w:r w:rsidRPr="000B6732">
        <w:rPr>
          <w:rFonts w:asciiTheme="minorHAnsi" w:hAnsiTheme="minorHAnsi" w:cstheme="minorHAnsi"/>
          <w:b/>
          <w:bCs/>
          <w:sz w:val="20"/>
          <w:szCs w:val="20"/>
        </w:rPr>
        <w:tab/>
        <w:t>...............................................................................</w:t>
      </w:r>
    </w:p>
    <w:p w14:paraId="6B1803D5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 xml:space="preserve">     2)</w:t>
      </w:r>
      <w:r w:rsidRPr="000B6732">
        <w:rPr>
          <w:rFonts w:asciiTheme="minorHAnsi" w:hAnsiTheme="minorHAnsi" w:cstheme="minorHAnsi"/>
          <w:b/>
          <w:bCs/>
          <w:sz w:val="20"/>
          <w:szCs w:val="20"/>
        </w:rPr>
        <w:tab/>
        <w:t>...............................................................................</w:t>
      </w:r>
    </w:p>
    <w:p w14:paraId="135804E8" w14:textId="77777777" w:rsidR="000B6732" w:rsidRPr="000B6732" w:rsidRDefault="000B6732" w:rsidP="000B6732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0B6732">
        <w:rPr>
          <w:rFonts w:asciiTheme="minorHAnsi" w:hAnsiTheme="minorHAnsi" w:cstheme="minorHAnsi"/>
          <w:b/>
          <w:bCs/>
          <w:sz w:val="20"/>
          <w:szCs w:val="20"/>
        </w:rPr>
        <w:t xml:space="preserve">    3)     ...............................................................................</w:t>
      </w: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587A4106" w14:textId="4ACC295F" w:rsidR="005C3245" w:rsidRPr="005C3245" w:rsidRDefault="000B6732" w:rsidP="000B6732">
      <w:pPr>
        <w:spacing w:after="0" w:line="240" w:lineRule="auto"/>
        <w:ind w:firstLine="708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Arial"/>
          <w:sz w:val="16"/>
          <w:szCs w:val="16"/>
        </w:rPr>
        <w:t>Dokument</w:t>
      </w:r>
      <w:r w:rsidR="00130F13">
        <w:rPr>
          <w:rFonts w:cs="Arial"/>
          <w:sz w:val="16"/>
          <w:szCs w:val="16"/>
        </w:rPr>
        <w:t xml:space="preserve">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="00130F13">
        <w:rPr>
          <w:rFonts w:cs="Arial"/>
          <w:sz w:val="16"/>
          <w:szCs w:val="16"/>
        </w:rPr>
        <w:t>ami</w:t>
      </w:r>
      <w:proofErr w:type="spellEnd"/>
      <w:r w:rsidR="00130F13"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sectPr w:rsidR="005C3245" w:rsidRPr="005C3245" w:rsidSect="000B6732">
      <w:headerReference w:type="default" r:id="rId8"/>
      <w:footerReference w:type="default" r:id="rId9"/>
      <w:pgSz w:w="16838" w:h="11906" w:orient="landscape"/>
      <w:pgMar w:top="1417" w:right="2368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604F3"/>
    <w:multiLevelType w:val="hybridMultilevel"/>
    <w:tmpl w:val="CF662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13241659">
    <w:abstractNumId w:val="10"/>
  </w:num>
  <w:num w:numId="40" w16cid:durableId="1178082813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61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0D1"/>
    <w:rsid w:val="000313D8"/>
    <w:rsid w:val="000315B5"/>
    <w:rsid w:val="00040781"/>
    <w:rsid w:val="000412F1"/>
    <w:rsid w:val="000539AA"/>
    <w:rsid w:val="0006490A"/>
    <w:rsid w:val="00065187"/>
    <w:rsid w:val="00072E59"/>
    <w:rsid w:val="00082257"/>
    <w:rsid w:val="00084E66"/>
    <w:rsid w:val="000A76F7"/>
    <w:rsid w:val="000B277D"/>
    <w:rsid w:val="000B6732"/>
    <w:rsid w:val="000C134E"/>
    <w:rsid w:val="000C5C3A"/>
    <w:rsid w:val="000C6077"/>
    <w:rsid w:val="000C62B0"/>
    <w:rsid w:val="000D03F3"/>
    <w:rsid w:val="000D291F"/>
    <w:rsid w:val="000E6C9B"/>
    <w:rsid w:val="000F0921"/>
    <w:rsid w:val="000F158B"/>
    <w:rsid w:val="000F31EA"/>
    <w:rsid w:val="000F52BD"/>
    <w:rsid w:val="001072AF"/>
    <w:rsid w:val="00130F13"/>
    <w:rsid w:val="00134AD3"/>
    <w:rsid w:val="00137ED3"/>
    <w:rsid w:val="00145519"/>
    <w:rsid w:val="00150D7D"/>
    <w:rsid w:val="00151A9B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A605B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A3489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2D88"/>
    <w:rsid w:val="00357886"/>
    <w:rsid w:val="0036133F"/>
    <w:rsid w:val="003713AD"/>
    <w:rsid w:val="00371A96"/>
    <w:rsid w:val="003724DE"/>
    <w:rsid w:val="00376059"/>
    <w:rsid w:val="0038357E"/>
    <w:rsid w:val="00387D78"/>
    <w:rsid w:val="003977C6"/>
    <w:rsid w:val="003979EA"/>
    <w:rsid w:val="003A0675"/>
    <w:rsid w:val="003A1ED0"/>
    <w:rsid w:val="003B04E8"/>
    <w:rsid w:val="003B07E7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5CBC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486A"/>
    <w:rsid w:val="00517608"/>
    <w:rsid w:val="005233D5"/>
    <w:rsid w:val="005242FA"/>
    <w:rsid w:val="00530FDC"/>
    <w:rsid w:val="00542C49"/>
    <w:rsid w:val="00546F9A"/>
    <w:rsid w:val="00551A63"/>
    <w:rsid w:val="00554622"/>
    <w:rsid w:val="0055468F"/>
    <w:rsid w:val="0056375D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432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624E"/>
    <w:rsid w:val="006F6BCA"/>
    <w:rsid w:val="00702EFF"/>
    <w:rsid w:val="00706096"/>
    <w:rsid w:val="00733A42"/>
    <w:rsid w:val="00737817"/>
    <w:rsid w:val="00740DD7"/>
    <w:rsid w:val="00741F59"/>
    <w:rsid w:val="007459CF"/>
    <w:rsid w:val="0075288C"/>
    <w:rsid w:val="00762166"/>
    <w:rsid w:val="00763E8F"/>
    <w:rsid w:val="0076708F"/>
    <w:rsid w:val="00770EFC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3B7E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2114"/>
    <w:rsid w:val="00810156"/>
    <w:rsid w:val="00815E18"/>
    <w:rsid w:val="00821AAF"/>
    <w:rsid w:val="00836CAF"/>
    <w:rsid w:val="00842A68"/>
    <w:rsid w:val="0084439C"/>
    <w:rsid w:val="00844753"/>
    <w:rsid w:val="008472AC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D5594"/>
    <w:rsid w:val="008E2797"/>
    <w:rsid w:val="008F22B8"/>
    <w:rsid w:val="008F5797"/>
    <w:rsid w:val="008F7BD6"/>
    <w:rsid w:val="00901B56"/>
    <w:rsid w:val="00902AF1"/>
    <w:rsid w:val="0090375C"/>
    <w:rsid w:val="0091182D"/>
    <w:rsid w:val="00915FD6"/>
    <w:rsid w:val="00922EB1"/>
    <w:rsid w:val="00923D19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539A"/>
    <w:rsid w:val="009766F2"/>
    <w:rsid w:val="0098380D"/>
    <w:rsid w:val="00990213"/>
    <w:rsid w:val="00995C15"/>
    <w:rsid w:val="0099638C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03FD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73A69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66C9"/>
    <w:rsid w:val="00C37904"/>
    <w:rsid w:val="00C42449"/>
    <w:rsid w:val="00C4431B"/>
    <w:rsid w:val="00C576A2"/>
    <w:rsid w:val="00C57AE4"/>
    <w:rsid w:val="00C6037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72B4"/>
    <w:rsid w:val="00D618EF"/>
    <w:rsid w:val="00D64EC4"/>
    <w:rsid w:val="00D65F37"/>
    <w:rsid w:val="00D6688F"/>
    <w:rsid w:val="00D71853"/>
    <w:rsid w:val="00D779AC"/>
    <w:rsid w:val="00D87FB4"/>
    <w:rsid w:val="00D904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EF6189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2BCD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275</TotalTime>
  <Pages>3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30</cp:revision>
  <cp:lastPrinted>2021-05-13T12:57:00Z</cp:lastPrinted>
  <dcterms:created xsi:type="dcterms:W3CDTF">2023-06-22T09:27:00Z</dcterms:created>
  <dcterms:modified xsi:type="dcterms:W3CDTF">2024-09-27T10:22:00Z</dcterms:modified>
</cp:coreProperties>
</file>