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EECBE" w14:textId="77777777" w:rsidR="00A9775B" w:rsidRPr="0088513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88513B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WEZWANIE ZAMAWIAJĄCEGO</w:t>
      </w:r>
    </w:p>
    <w:p w14:paraId="0FDD3CCB" w14:textId="21834AA9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A40305">
        <w:rPr>
          <w:rFonts w:cs="Calibri"/>
          <w:sz w:val="20"/>
          <w:szCs w:val="20"/>
        </w:rPr>
        <w:t>ZP</w:t>
      </w:r>
      <w:r w:rsidR="0066405C" w:rsidRPr="00A40305">
        <w:rPr>
          <w:rFonts w:cs="Calibri"/>
          <w:sz w:val="20"/>
          <w:szCs w:val="20"/>
        </w:rPr>
        <w:t>.</w:t>
      </w:r>
      <w:bookmarkStart w:id="0" w:name="_Hlk149044601"/>
      <w:r w:rsidR="0066405C" w:rsidRPr="00A40305">
        <w:rPr>
          <w:rFonts w:cs="Calibri"/>
          <w:sz w:val="20"/>
          <w:szCs w:val="20"/>
        </w:rPr>
        <w:t>262</w:t>
      </w:r>
      <w:r w:rsidR="00FB2F37" w:rsidRPr="00A40305">
        <w:rPr>
          <w:rFonts w:cs="Calibri"/>
          <w:sz w:val="20"/>
          <w:szCs w:val="20"/>
        </w:rPr>
        <w:t>.1</w:t>
      </w:r>
      <w:r w:rsidR="00A40305" w:rsidRPr="00A40305">
        <w:rPr>
          <w:rFonts w:cs="Calibri"/>
          <w:sz w:val="20"/>
          <w:szCs w:val="20"/>
        </w:rPr>
        <w:t>6</w:t>
      </w:r>
      <w:r w:rsidR="00FB2F37" w:rsidRPr="00A40305">
        <w:rPr>
          <w:rFonts w:cs="Calibri"/>
          <w:sz w:val="20"/>
          <w:szCs w:val="20"/>
        </w:rPr>
        <w:t>.</w:t>
      </w:r>
      <w:r w:rsidR="0066405C" w:rsidRPr="00A40305">
        <w:rPr>
          <w:rFonts w:cs="Calibri"/>
          <w:sz w:val="20"/>
          <w:szCs w:val="20"/>
        </w:rPr>
        <w:t>202</w:t>
      </w:r>
      <w:r w:rsidR="0088513B" w:rsidRPr="00A40305">
        <w:rPr>
          <w:rFonts w:cs="Calibri"/>
          <w:sz w:val="20"/>
          <w:szCs w:val="20"/>
        </w:rPr>
        <w:t>4</w:t>
      </w:r>
      <w:r w:rsidRPr="00A40305">
        <w:rPr>
          <w:rFonts w:cs="Calibri"/>
          <w:sz w:val="20"/>
          <w:szCs w:val="20"/>
        </w:rPr>
        <w:t xml:space="preserve">                                                                        </w:t>
      </w:r>
      <w:r w:rsidR="001F4485" w:rsidRPr="00A40305">
        <w:rPr>
          <w:rFonts w:cs="Calibri"/>
          <w:sz w:val="20"/>
          <w:szCs w:val="20"/>
        </w:rPr>
        <w:t xml:space="preserve">                                                             </w:t>
      </w:r>
      <w:bookmarkEnd w:id="0"/>
      <w:r w:rsidRPr="00A9775B">
        <w:rPr>
          <w:rFonts w:cs="Calibri"/>
          <w:sz w:val="20"/>
          <w:szCs w:val="20"/>
        </w:rPr>
        <w:t>Załącznik nr 8 do SWZ</w:t>
      </w:r>
    </w:p>
    <w:p w14:paraId="3571FFC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B52BC" w14:textId="04F12D61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Województwo Dolnośląskie</w:t>
      </w:r>
    </w:p>
    <w:p w14:paraId="716D57F1" w14:textId="2D1D5324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AD3A7AC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Ul. Trzebnicka 42-44</w:t>
      </w:r>
    </w:p>
    <w:p w14:paraId="74D43358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50-230 Wrocław</w:t>
      </w:r>
    </w:p>
    <w:p w14:paraId="0BC2AA36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6089B2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A9775B">
        <w:rPr>
          <w:rFonts w:cs="Calibri"/>
          <w:sz w:val="20"/>
          <w:szCs w:val="20"/>
        </w:rPr>
        <w:t>Pzp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53360B1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A9775B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5B53D029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965A331" w14:textId="2E8D9DB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B3250A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A9775B">
        <w:rPr>
          <w:rFonts w:cs="Calibri"/>
          <w:sz w:val="20"/>
          <w:szCs w:val="20"/>
        </w:rPr>
        <w:t>CEDiG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244D56A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46016CA1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3FB125E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Reprezentowany przez:</w:t>
      </w:r>
    </w:p>
    <w:p w14:paraId="0A08828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383A2C7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(imię, nazwisko, stanowisko/podstawa do reprezentacji)</w:t>
      </w:r>
    </w:p>
    <w:p w14:paraId="133BD402" w14:textId="77777777" w:rsidR="00C2550F" w:rsidRDefault="00A9775B" w:rsidP="00A40305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Oświadczam, że informacje zawarte w oświadczeniu złożonym wraz z ofertą w postępowaniu o udzielenie </w:t>
      </w:r>
      <w:r w:rsidRPr="00FB2F37">
        <w:rPr>
          <w:rFonts w:cs="Calibri"/>
          <w:sz w:val="20"/>
          <w:szCs w:val="20"/>
        </w:rPr>
        <w:t xml:space="preserve">zamówienia publicznego nr </w:t>
      </w:r>
      <w:r w:rsidR="001F4485" w:rsidRPr="00A40305">
        <w:rPr>
          <w:rFonts w:cs="Calibri"/>
          <w:sz w:val="20"/>
          <w:szCs w:val="20"/>
        </w:rPr>
        <w:t>ZP</w:t>
      </w:r>
      <w:r w:rsidR="001E66AD" w:rsidRPr="00A40305">
        <w:rPr>
          <w:rFonts w:cs="Calibri"/>
          <w:sz w:val="20"/>
          <w:szCs w:val="20"/>
        </w:rPr>
        <w:t>. 262</w:t>
      </w:r>
      <w:r w:rsidR="00FB2F37" w:rsidRPr="00A40305">
        <w:rPr>
          <w:rFonts w:cs="Calibri"/>
          <w:sz w:val="20"/>
          <w:szCs w:val="20"/>
        </w:rPr>
        <w:t>.1</w:t>
      </w:r>
      <w:r w:rsidR="00A40305" w:rsidRPr="00A40305">
        <w:rPr>
          <w:rFonts w:cs="Calibri"/>
          <w:sz w:val="20"/>
          <w:szCs w:val="20"/>
        </w:rPr>
        <w:t>6</w:t>
      </w:r>
      <w:r w:rsidR="001E66AD" w:rsidRPr="00A40305">
        <w:rPr>
          <w:rFonts w:cs="Calibri"/>
          <w:sz w:val="20"/>
          <w:szCs w:val="20"/>
        </w:rPr>
        <w:t>.202</w:t>
      </w:r>
      <w:r w:rsidR="0088513B" w:rsidRPr="00A40305">
        <w:rPr>
          <w:rFonts w:cs="Calibri"/>
          <w:sz w:val="20"/>
          <w:szCs w:val="20"/>
        </w:rPr>
        <w:t>4</w:t>
      </w:r>
      <w:r w:rsidR="001E66AD" w:rsidRPr="00A40305"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A40305">
        <w:rPr>
          <w:rFonts w:cs="Calibri"/>
          <w:sz w:val="20"/>
          <w:szCs w:val="20"/>
        </w:rPr>
        <w:t xml:space="preserve"> pn. </w:t>
      </w:r>
      <w:bookmarkStart w:id="1" w:name="_Hlk144810838"/>
      <w:bookmarkStart w:id="2" w:name="_Hlk147304791"/>
      <w:r w:rsidR="00A40305" w:rsidRPr="00A40305">
        <w:rPr>
          <w:rFonts w:cs="Calibri"/>
          <w:b/>
          <w:bCs/>
          <w:sz w:val="20"/>
          <w:szCs w:val="20"/>
        </w:rPr>
        <w:t xml:space="preserve">Przedmiotem zamówienia jest:  zapewnienie usługi cateringowej </w:t>
      </w:r>
      <w:r w:rsidR="00A40305" w:rsidRPr="00A40305">
        <w:rPr>
          <w:rFonts w:cs="Calibri"/>
          <w:b/>
          <w:bCs/>
          <w:kern w:val="3"/>
          <w:sz w:val="20"/>
          <w:szCs w:val="20"/>
        </w:rPr>
        <w:t>na konferencję organizowaną dnia 21 listopada 2024 r. w Dolnośląskim Centrum Filmowym</w:t>
      </w:r>
      <w:r w:rsidR="00C2550F">
        <w:rPr>
          <w:rFonts w:cs="Calibri"/>
          <w:b/>
          <w:bCs/>
          <w:kern w:val="3"/>
          <w:sz w:val="20"/>
          <w:szCs w:val="20"/>
        </w:rPr>
        <w:t>.</w:t>
      </w:r>
    </w:p>
    <w:p w14:paraId="5959E2EE" w14:textId="77777777" w:rsidR="00C2550F" w:rsidRPr="00C2550F" w:rsidRDefault="00A40305" w:rsidP="00C2550F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A40305">
        <w:rPr>
          <w:rFonts w:cs="Calibri"/>
          <w:b/>
          <w:bCs/>
          <w:kern w:val="3"/>
          <w:sz w:val="20"/>
          <w:szCs w:val="20"/>
        </w:rPr>
        <w:t xml:space="preserve"> </w:t>
      </w:r>
      <w:r w:rsidR="00C2550F" w:rsidRPr="00C2550F">
        <w:rPr>
          <w:rFonts w:cs="Calibri"/>
          <w:b/>
          <w:bCs/>
          <w:kern w:val="3"/>
          <w:sz w:val="20"/>
          <w:szCs w:val="20"/>
        </w:rPr>
        <w:t xml:space="preserve">Powyższe  wydarzenie jest finansowane w ramach: </w:t>
      </w:r>
    </w:p>
    <w:p w14:paraId="6863A411" w14:textId="77777777" w:rsidR="00C2550F" w:rsidRPr="00C2550F" w:rsidRDefault="00C2550F" w:rsidP="00C2550F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C2550F">
        <w:rPr>
          <w:rFonts w:cs="Calibri"/>
          <w:b/>
          <w:bCs/>
          <w:kern w:val="3"/>
          <w:sz w:val="20"/>
          <w:szCs w:val="20"/>
        </w:rPr>
        <w:t>projektu pn.: „Działania ośrodka adopcyjnego na rzecz dolnośląskich rodzin”, współfinansowanego w ramach programu Fundusze Europejskie dla Dolnego Śląska na lata 2021-2027 z zakresu 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zastępczej.</w:t>
      </w:r>
    </w:p>
    <w:p w14:paraId="519A17B0" w14:textId="77777777" w:rsidR="00C2550F" w:rsidRPr="00C2550F" w:rsidRDefault="00C2550F" w:rsidP="00C2550F">
      <w:pPr>
        <w:spacing w:after="0"/>
        <w:contextualSpacing/>
        <w:jc w:val="center"/>
        <w:rPr>
          <w:rFonts w:cs="Calibri"/>
          <w:b/>
          <w:bCs/>
          <w:kern w:val="3"/>
          <w:sz w:val="20"/>
          <w:szCs w:val="20"/>
        </w:rPr>
      </w:pPr>
      <w:r w:rsidRPr="00C2550F">
        <w:rPr>
          <w:rFonts w:cs="Calibri"/>
          <w:b/>
          <w:bCs/>
          <w:kern w:val="3"/>
          <w:sz w:val="20"/>
          <w:szCs w:val="20"/>
        </w:rPr>
        <w:t xml:space="preserve">Zadanie współfinansowane z dotacji z budżetu państwa w ramach zadania „Organizowanie i prowadzenie Ośrodków Adopcyjnych”. </w:t>
      </w:r>
    </w:p>
    <w:bookmarkEnd w:id="1"/>
    <w:bookmarkEnd w:id="2"/>
    <w:p w14:paraId="75ED117C" w14:textId="77777777" w:rsidR="00A40305" w:rsidRPr="00A40305" w:rsidRDefault="00A40305" w:rsidP="00A40305">
      <w:pPr>
        <w:spacing w:after="0" w:line="240" w:lineRule="auto"/>
        <w:contextualSpacing/>
        <w:rPr>
          <w:sz w:val="20"/>
          <w:szCs w:val="20"/>
        </w:rPr>
      </w:pPr>
    </w:p>
    <w:p w14:paraId="6C084ED5" w14:textId="25FFE195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40305">
        <w:rPr>
          <w:rFonts w:cs="Calibri"/>
          <w:sz w:val="20"/>
          <w:szCs w:val="20"/>
        </w:rPr>
        <w:t xml:space="preserve">, prowadzonego </w:t>
      </w:r>
      <w:r w:rsidRPr="00A9775B">
        <w:rPr>
          <w:rFonts w:cs="Calibri"/>
          <w:sz w:val="20"/>
          <w:szCs w:val="20"/>
        </w:rPr>
        <w:t>przez Dolnośląski Ośrodek Polityki Społecznej we Wrocławiu w zakresie podstaw wykluczenia są nadal aktualne.</w:t>
      </w:r>
    </w:p>
    <w:p w14:paraId="15C53778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9EDB442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2AD4A023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A103987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1B7BCF9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387AC868" w14:textId="77777777" w:rsidR="003B04E8" w:rsidRPr="003B04E8" w:rsidRDefault="003B04E8" w:rsidP="003B04E8">
      <w:pPr>
        <w:spacing w:after="0" w:line="240" w:lineRule="auto"/>
        <w:contextualSpacing/>
        <w:rPr>
          <w:sz w:val="20"/>
          <w:szCs w:val="20"/>
        </w:rPr>
      </w:pPr>
      <w:bookmarkStart w:id="3" w:name="_Hlk147144887"/>
    </w:p>
    <w:bookmarkEnd w:id="3"/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873C9"/>
    <w:rsid w:val="000A76F7"/>
    <w:rsid w:val="000B277D"/>
    <w:rsid w:val="000B7CD8"/>
    <w:rsid w:val="000C5C3A"/>
    <w:rsid w:val="000C6077"/>
    <w:rsid w:val="000C62B0"/>
    <w:rsid w:val="000D03F3"/>
    <w:rsid w:val="000E6C9B"/>
    <w:rsid w:val="000F0921"/>
    <w:rsid w:val="000F158B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E66AD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2E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2441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486A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405C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159D3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8272E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3F96"/>
    <w:rsid w:val="0088449B"/>
    <w:rsid w:val="0088513B"/>
    <w:rsid w:val="00891D01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0305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2550F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66D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E70DB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3ABD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2F37"/>
    <w:rsid w:val="00FB706A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173</TotalTime>
  <Pages>1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17</cp:revision>
  <cp:lastPrinted>2021-05-13T12:57:00Z</cp:lastPrinted>
  <dcterms:created xsi:type="dcterms:W3CDTF">2023-06-22T09:27:00Z</dcterms:created>
  <dcterms:modified xsi:type="dcterms:W3CDTF">2024-09-27T10:12:00Z</dcterms:modified>
</cp:coreProperties>
</file>