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166C186D" w:rsidR="002877DC" w:rsidRPr="00200402" w:rsidRDefault="0029684B" w:rsidP="00200402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Oświadczenie składane wraz z ofertą</w:t>
      </w:r>
    </w:p>
    <w:p w14:paraId="6BD0405B" w14:textId="77777777" w:rsidR="0029684B" w:rsidRDefault="0029684B" w:rsidP="0029684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  <w:sz w:val="20"/>
          <w:szCs w:val="20"/>
          <w:u w:val="single"/>
        </w:rPr>
      </w:pPr>
    </w:p>
    <w:p w14:paraId="25A16DE7" w14:textId="2A8C0E4B" w:rsidR="008762F8" w:rsidRPr="00B06881" w:rsidRDefault="00673C76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B5A78">
        <w:rPr>
          <w:rFonts w:cs="Calibri"/>
          <w:b/>
          <w:iCs/>
          <w:sz w:val="20"/>
          <w:szCs w:val="20"/>
          <w:u w:val="single"/>
        </w:rPr>
        <w:t>ZP.262</w:t>
      </w:r>
      <w:r w:rsidR="00750FA6" w:rsidRPr="002B5A78">
        <w:rPr>
          <w:rFonts w:cs="Calibri"/>
          <w:b/>
          <w:iCs/>
          <w:sz w:val="20"/>
          <w:szCs w:val="20"/>
          <w:u w:val="single"/>
        </w:rPr>
        <w:t>.</w:t>
      </w:r>
      <w:r w:rsidR="003419FC" w:rsidRPr="002B5A78">
        <w:rPr>
          <w:rFonts w:cs="Calibri"/>
          <w:b/>
          <w:iCs/>
          <w:sz w:val="20"/>
          <w:szCs w:val="20"/>
          <w:u w:val="single"/>
        </w:rPr>
        <w:t>8</w:t>
      </w:r>
      <w:r w:rsidRPr="002B5A78">
        <w:rPr>
          <w:rFonts w:cs="Calibri"/>
          <w:b/>
          <w:iCs/>
          <w:sz w:val="20"/>
          <w:szCs w:val="20"/>
          <w:u w:val="single"/>
        </w:rPr>
        <w:t xml:space="preserve">.2024  </w:t>
      </w:r>
      <w:r w:rsidR="008762F8" w:rsidRPr="002B5A78">
        <w:rPr>
          <w:rFonts w:cs="Calibri"/>
          <w:b/>
          <w:bCs/>
          <w:i/>
          <w:iCs/>
          <w:sz w:val="20"/>
          <w:szCs w:val="20"/>
        </w:rPr>
        <w:t xml:space="preserve">  </w:t>
      </w:r>
      <w:r w:rsidR="008762F8" w:rsidRPr="003419FC">
        <w:rPr>
          <w:rFonts w:cs="Calibri"/>
          <w:b/>
          <w:bCs/>
          <w:i/>
          <w:iCs/>
          <w:color w:val="FF0000"/>
          <w:sz w:val="20"/>
          <w:szCs w:val="20"/>
        </w:rPr>
        <w:t xml:space="preserve">                          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>b</w:t>
      </w:r>
      <w:r w:rsidR="003419F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43E2E65F" w14:textId="083DD5C2" w:rsidR="0029684B" w:rsidRPr="0029684B" w:rsidRDefault="0029684B" w:rsidP="0029684B">
      <w:pPr>
        <w:spacing w:after="0" w:line="240" w:lineRule="auto"/>
        <w:rPr>
          <w:rFonts w:cs="Calibri"/>
          <w:b/>
          <w:sz w:val="20"/>
          <w:szCs w:val="20"/>
        </w:rPr>
      </w:pPr>
      <w:r w:rsidRPr="0029684B">
        <w:rPr>
          <w:rFonts w:cs="Calibri"/>
          <w:b/>
          <w:sz w:val="20"/>
          <w:szCs w:val="20"/>
        </w:rPr>
        <w:t xml:space="preserve">                                                                </w:t>
      </w:r>
    </w:p>
    <w:p w14:paraId="5A0D10B0" w14:textId="77777777" w:rsidR="003419FC" w:rsidRDefault="003419FC" w:rsidP="003419FC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>
        <w:rPr>
          <w:rFonts w:cs="Calibri"/>
          <w:b/>
          <w:i/>
          <w:sz w:val="20"/>
          <w:szCs w:val="20"/>
          <w:u w:val="single"/>
        </w:rPr>
        <w:t>2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>
        <w:rPr>
          <w:rFonts w:cs="Calibri"/>
          <w:b/>
          <w:i/>
          <w:sz w:val="20"/>
          <w:szCs w:val="20"/>
          <w:u w:val="single"/>
        </w:rPr>
        <w:t>nia</w:t>
      </w:r>
      <w:r>
        <w:rPr>
          <w:rFonts w:cs="Calibri"/>
          <w:b/>
          <w:i/>
          <w:sz w:val="20"/>
          <w:szCs w:val="20"/>
        </w:rPr>
        <w:t>:</w:t>
      </w:r>
    </w:p>
    <w:p w14:paraId="424607AE" w14:textId="77777777" w:rsidR="003419FC" w:rsidRDefault="003419FC" w:rsidP="003419FC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13A16C97" w14:textId="77777777" w:rsidR="003419FC" w:rsidRDefault="003419FC" w:rsidP="003419FC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32CF902F" w14:textId="77777777" w:rsidR="003419FC" w:rsidRPr="003B04E8" w:rsidRDefault="003419FC" w:rsidP="003419FC">
      <w:pPr>
        <w:spacing w:after="0" w:line="240" w:lineRule="auto"/>
        <w:contextualSpacing/>
        <w:jc w:val="center"/>
        <w:rPr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4-dniowe.</w:t>
      </w:r>
    </w:p>
    <w:p w14:paraId="5FDB1ECF" w14:textId="77777777" w:rsidR="003419FC" w:rsidRDefault="003419FC" w:rsidP="003419FC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</w:p>
    <w:p w14:paraId="3F531CDF" w14:textId="45263014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E8A7FD0" w:rsidR="00417EA7" w:rsidRPr="00417EA7" w:rsidRDefault="00673C76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17EA7" w:rsidRPr="00417EA7">
        <w:rPr>
          <w:rFonts w:cs="Calibri"/>
          <w:sz w:val="20"/>
          <w:szCs w:val="20"/>
        </w:rPr>
        <w:t>l. Trzebnicka 42-44</w:t>
      </w:r>
    </w:p>
    <w:p w14:paraId="510CAC59" w14:textId="77777777" w:rsid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423A04F8" w14:textId="77777777" w:rsidR="00F1789C" w:rsidRPr="00417EA7" w:rsidRDefault="00F1789C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36FBD844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17B714C" w14:textId="174F60C2" w:rsidR="00F1789C" w:rsidRPr="00F1789C" w:rsidRDefault="00F1789C" w:rsidP="00F1789C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453C4781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7914B95" w14:textId="17B63C84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4B71" w14:textId="77777777" w:rsidR="006E6DB0" w:rsidRDefault="006E6DB0" w:rsidP="00DC5DAC">
      <w:pPr>
        <w:spacing w:after="0" w:line="240" w:lineRule="auto"/>
      </w:pPr>
      <w:r>
        <w:separator/>
      </w:r>
    </w:p>
  </w:endnote>
  <w:endnote w:type="continuationSeparator" w:id="0">
    <w:p w14:paraId="70017E60" w14:textId="77777777" w:rsidR="006E6DB0" w:rsidRDefault="006E6DB0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5DBF5" w14:textId="77777777" w:rsidR="006E6DB0" w:rsidRDefault="006E6DB0" w:rsidP="00DC5DAC">
      <w:pPr>
        <w:spacing w:after="0" w:line="240" w:lineRule="auto"/>
      </w:pPr>
      <w:r>
        <w:separator/>
      </w:r>
    </w:p>
  </w:footnote>
  <w:footnote w:type="continuationSeparator" w:id="0">
    <w:p w14:paraId="4E122889" w14:textId="77777777" w:rsidR="006E6DB0" w:rsidRDefault="006E6DB0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3EE1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40FB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C6E07"/>
    <w:rsid w:val="001D3082"/>
    <w:rsid w:val="001D7C5C"/>
    <w:rsid w:val="001F3A17"/>
    <w:rsid w:val="001F4680"/>
    <w:rsid w:val="001F67C7"/>
    <w:rsid w:val="00200402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684B"/>
    <w:rsid w:val="0029788B"/>
    <w:rsid w:val="002A19AC"/>
    <w:rsid w:val="002A2A02"/>
    <w:rsid w:val="002B5A78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419FC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B7C59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1C27"/>
    <w:rsid w:val="00412C07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940C2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73C76"/>
    <w:rsid w:val="0068551F"/>
    <w:rsid w:val="00694114"/>
    <w:rsid w:val="006A1DA7"/>
    <w:rsid w:val="006A4D6F"/>
    <w:rsid w:val="006C0D18"/>
    <w:rsid w:val="006C30AD"/>
    <w:rsid w:val="006C533C"/>
    <w:rsid w:val="006C7E2D"/>
    <w:rsid w:val="006D1FC6"/>
    <w:rsid w:val="006E6DB0"/>
    <w:rsid w:val="006F6BCA"/>
    <w:rsid w:val="00702EFF"/>
    <w:rsid w:val="00706096"/>
    <w:rsid w:val="00733A42"/>
    <w:rsid w:val="00740DD7"/>
    <w:rsid w:val="00741F59"/>
    <w:rsid w:val="007459CF"/>
    <w:rsid w:val="00750FA6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2D9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762F8"/>
    <w:rsid w:val="0088449B"/>
    <w:rsid w:val="0089168E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0B6D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6616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38C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23DD5"/>
    <w:rsid w:val="00E3689C"/>
    <w:rsid w:val="00E4000E"/>
    <w:rsid w:val="00E557D7"/>
    <w:rsid w:val="00E60106"/>
    <w:rsid w:val="00E67AF1"/>
    <w:rsid w:val="00E71C3A"/>
    <w:rsid w:val="00E73C0F"/>
    <w:rsid w:val="00E7405E"/>
    <w:rsid w:val="00E91A6F"/>
    <w:rsid w:val="00E92210"/>
    <w:rsid w:val="00EB4080"/>
    <w:rsid w:val="00EB4597"/>
    <w:rsid w:val="00EB7CD1"/>
    <w:rsid w:val="00EC3E97"/>
    <w:rsid w:val="00EC4504"/>
    <w:rsid w:val="00EC55DE"/>
    <w:rsid w:val="00ED3583"/>
    <w:rsid w:val="00F1789C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1D88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187</TotalTime>
  <Pages>1</Pages>
  <Words>284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27</cp:revision>
  <cp:lastPrinted>2021-05-13T12:57:00Z</cp:lastPrinted>
  <dcterms:created xsi:type="dcterms:W3CDTF">2023-06-22T09:27:00Z</dcterms:created>
  <dcterms:modified xsi:type="dcterms:W3CDTF">2024-06-13T09:00:00Z</dcterms:modified>
</cp:coreProperties>
</file>