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A78D953" w:rsidR="008F26CC" w:rsidRPr="00BE3E61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E3E61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</w:t>
      </w:r>
      <w:r w:rsidR="00BE3E61" w:rsidRPr="00BE3E61">
        <w:rPr>
          <w:rFonts w:cs="Calibri"/>
          <w:b/>
          <w:bCs/>
          <w:i/>
          <w:iCs/>
          <w:sz w:val="20"/>
          <w:szCs w:val="20"/>
          <w:u w:val="single"/>
        </w:rPr>
        <w:t>RAZ Z OFERTĄ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2AD4291B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58798D">
        <w:rPr>
          <w:rFonts w:cs="Calibri"/>
          <w:b/>
          <w:bCs/>
          <w:i/>
          <w:iCs/>
          <w:sz w:val="20"/>
          <w:szCs w:val="20"/>
        </w:rPr>
        <w:t>. 262.</w:t>
      </w:r>
      <w:r w:rsidR="00235559">
        <w:rPr>
          <w:rFonts w:cs="Calibri"/>
          <w:b/>
          <w:bCs/>
          <w:i/>
          <w:iCs/>
          <w:sz w:val="20"/>
          <w:szCs w:val="20"/>
        </w:rPr>
        <w:t>7</w:t>
      </w:r>
      <w:r w:rsidR="0058798D">
        <w:rPr>
          <w:rFonts w:cs="Calibri"/>
          <w:b/>
          <w:bCs/>
          <w:i/>
          <w:iCs/>
          <w:sz w:val="20"/>
          <w:szCs w:val="20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Załącznik nr 6</w:t>
      </w:r>
      <w:r w:rsidR="0058798D">
        <w:rPr>
          <w:rFonts w:cs="Calibri"/>
          <w:b/>
          <w:bCs/>
          <w:i/>
          <w:iCs/>
          <w:sz w:val="20"/>
          <w:szCs w:val="20"/>
        </w:rPr>
        <w:t>a i/lub 6b i/lub 6c i/lub 6d</w:t>
      </w:r>
      <w:r w:rsidR="006F22FC">
        <w:rPr>
          <w:rFonts w:cs="Calibri"/>
          <w:b/>
          <w:bCs/>
          <w:i/>
          <w:iCs/>
          <w:sz w:val="20"/>
          <w:szCs w:val="20"/>
        </w:rPr>
        <w:t xml:space="preserve"> i/lub 6e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235559">
        <w:rPr>
          <w:rFonts w:cs="Calibri"/>
          <w:b/>
          <w:bCs/>
          <w:i/>
          <w:iCs/>
          <w:sz w:val="20"/>
          <w:szCs w:val="20"/>
        </w:rPr>
        <w:t xml:space="preserve">i/lub </w:t>
      </w:r>
      <w:r w:rsidR="00235559">
        <w:rPr>
          <w:rFonts w:cs="Calibri"/>
          <w:b/>
          <w:bCs/>
          <w:i/>
          <w:iCs/>
          <w:sz w:val="20"/>
          <w:szCs w:val="20"/>
        </w:rPr>
        <w:t>6f</w:t>
      </w:r>
      <w:r w:rsidR="00235559">
        <w:rPr>
          <w:rFonts w:cs="Calibri"/>
          <w:b/>
          <w:bCs/>
          <w:i/>
          <w:iCs/>
          <w:sz w:val="20"/>
          <w:szCs w:val="20"/>
        </w:rPr>
        <w:t xml:space="preserve"> i/lub 6</w:t>
      </w:r>
      <w:r w:rsidR="00235559">
        <w:rPr>
          <w:rFonts w:cs="Calibri"/>
          <w:b/>
          <w:bCs/>
          <w:i/>
          <w:iCs/>
          <w:sz w:val="20"/>
          <w:szCs w:val="20"/>
        </w:rPr>
        <w:t>g</w:t>
      </w:r>
      <w:r w:rsidR="00235559" w:rsidRPr="008F26CC">
        <w:rPr>
          <w:rFonts w:cs="Calibri"/>
          <w:b/>
          <w:bCs/>
          <w:i/>
          <w:iCs/>
          <w:sz w:val="20"/>
          <w:szCs w:val="20"/>
        </w:rPr>
        <w:t xml:space="preserve"> 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099E50E3" w14:textId="498531FB" w:rsidR="0058798D" w:rsidRPr="00235559" w:rsidRDefault="0058798D" w:rsidP="0058798D">
      <w:pPr>
        <w:spacing w:line="240" w:lineRule="auto"/>
        <w:contextualSpacing/>
        <w:jc w:val="center"/>
        <w:rPr>
          <w:rFonts w:cs="Calibri"/>
          <w:b/>
          <w:u w:val="single"/>
        </w:rPr>
      </w:pPr>
      <w:r w:rsidRPr="00235559">
        <w:rPr>
          <w:rFonts w:cs="Calibri"/>
          <w:b/>
          <w:sz w:val="20"/>
          <w:szCs w:val="20"/>
          <w:u w:val="single"/>
        </w:rPr>
        <w:t xml:space="preserve">„Usługa w zakresie przygotowania i przeprowadzenia szkoleń w formie warsztatów wraz z przygotowaniem prezentacji multimedialnej w podziale na </w:t>
      </w:r>
      <w:r w:rsidR="00235559" w:rsidRPr="00235559">
        <w:rPr>
          <w:rFonts w:cs="Calibri"/>
          <w:b/>
          <w:sz w:val="20"/>
          <w:szCs w:val="20"/>
          <w:u w:val="single"/>
        </w:rPr>
        <w:t>7</w:t>
      </w:r>
      <w:r w:rsidRPr="00235559">
        <w:rPr>
          <w:rFonts w:cs="Calibri"/>
          <w:b/>
          <w:sz w:val="20"/>
          <w:szCs w:val="20"/>
          <w:u w:val="single"/>
        </w:rPr>
        <w:t xml:space="preserve"> zada</w:t>
      </w:r>
      <w:r w:rsidR="006F22FC" w:rsidRPr="00235559">
        <w:rPr>
          <w:rFonts w:cs="Calibri"/>
          <w:b/>
          <w:sz w:val="20"/>
          <w:szCs w:val="20"/>
          <w:u w:val="single"/>
        </w:rPr>
        <w:t>ń</w:t>
      </w:r>
      <w:r w:rsidRPr="00235559">
        <w:rPr>
          <w:rFonts w:cs="Calibri"/>
          <w:b/>
          <w:u w:val="single"/>
        </w:rPr>
        <w:t>”.</w:t>
      </w:r>
    </w:p>
    <w:p w14:paraId="1991C266" w14:textId="77777777" w:rsidR="0058798D" w:rsidRPr="00235559" w:rsidRDefault="0058798D" w:rsidP="0058798D">
      <w:pPr>
        <w:spacing w:line="240" w:lineRule="auto"/>
        <w:contextualSpacing/>
        <w:jc w:val="both"/>
        <w:rPr>
          <w:rFonts w:cs="Calibri"/>
          <w:b/>
          <w:u w:val="single"/>
        </w:rPr>
      </w:pPr>
    </w:p>
    <w:p w14:paraId="07DB83CC" w14:textId="073FBDF0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DOŚWIADCZENIE TRENERA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 ORAZ WYKAZ WYDANYCH PUBLIKACJI</w:t>
      </w:r>
    </w:p>
    <w:p w14:paraId="0B5BDA31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</w:p>
    <w:p w14:paraId="5DCE3C4D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  <w:r w:rsidRPr="0058798D">
        <w:rPr>
          <w:rFonts w:cs="Calibri"/>
          <w:b/>
          <w:sz w:val="20"/>
          <w:szCs w:val="20"/>
        </w:rPr>
        <w:t>Zadanie: ……………………………………………………………………………………………………………………………………………*</w:t>
      </w:r>
    </w:p>
    <w:p w14:paraId="4BEC4025" w14:textId="77777777" w:rsidR="0058798D" w:rsidRPr="0058798D" w:rsidRDefault="0058798D" w:rsidP="0058798D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</w:p>
    <w:p w14:paraId="4165B40B" w14:textId="595A4B00" w:rsidR="0058798D" w:rsidRPr="0058798D" w:rsidRDefault="0058798D" w:rsidP="0058798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0" w:name="_Hlk148951708"/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prowadził/a w okresie ostatnich 3 lat następujące wykłady/ warsztaty/szkolenia w ilości</w:t>
      </w:r>
      <w:r w:rsidRPr="0058798D">
        <w:rPr>
          <w:rFonts w:cs="Calibri"/>
          <w:sz w:val="20"/>
          <w:szCs w:val="20"/>
        </w:rPr>
        <w:t xml:space="preserve">,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wiedzę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 xml:space="preserve">SWZ oraz w powyżej wskazanym okresie wydala następujące publikacje związane z zakresem wskazanym w SWZ 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21032B1D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D359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F6DD" w14:textId="699DF0F8" w:rsidR="0058798D" w:rsidRPr="0058798D" w:rsidRDefault="0058798D" w:rsidP="0058798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szkolenia/warsztatu – zgodna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2A5B6E1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szkolenia/warsztatu)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B1E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2903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58798D" w:rsidRPr="0058798D" w14:paraId="67662DDA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9B4E8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D2B1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A2C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456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47670BE5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FA6E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FE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B8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56A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2D7FCF41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02CE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81AA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D0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577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05FF4A6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ACD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28E5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C324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0FC6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4DD38F87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565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909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C44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653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913334E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1AF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9C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117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D6B8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0"/>
    </w:tbl>
    <w:p w14:paraId="40A3DE60" w14:textId="77777777" w:rsidR="0058798D" w:rsidRPr="0058798D" w:rsidRDefault="0058798D" w:rsidP="0058798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996D4B3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6AD056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EC7500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550B4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9DB51A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395CE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8AE7F3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53EEC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FCE55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F6532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DFF8BF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569679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D766B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8B59C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2169FC" w14:textId="2BA3FE17" w:rsidR="0058798D" w:rsidRPr="0058798D" w:rsidRDefault="0058798D" w:rsidP="0058798D">
      <w:pPr>
        <w:numPr>
          <w:ilvl w:val="0"/>
          <w:numId w:val="37"/>
        </w:numPr>
        <w:spacing w:after="0" w:line="240" w:lineRule="auto"/>
        <w:ind w:left="426" w:hanging="284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>wydał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/a w okresie ostatnich 3 lat następujące </w:t>
      </w:r>
      <w:r>
        <w:rPr>
          <w:rFonts w:eastAsia="Times New Roman" w:cs="Calibri"/>
          <w:sz w:val="20"/>
          <w:szCs w:val="20"/>
          <w:lang w:eastAsia="pl-PL"/>
        </w:rPr>
        <w:t xml:space="preserve">publikacje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ksi</w:t>
      </w:r>
      <w:r w:rsidR="00BE3E61">
        <w:rPr>
          <w:rFonts w:eastAsia="Times New Roman" w:cs="Calibri"/>
          <w:sz w:val="20"/>
          <w:szCs w:val="20"/>
          <w:lang w:eastAsia="pl-PL"/>
        </w:rPr>
        <w:t>ąż</w:t>
      </w:r>
      <w:r>
        <w:rPr>
          <w:rFonts w:eastAsia="Times New Roman" w:cs="Calibri"/>
          <w:sz w:val="20"/>
          <w:szCs w:val="20"/>
          <w:lang w:eastAsia="pl-PL"/>
        </w:rPr>
        <w:t>kowe</w:t>
      </w:r>
      <w:r w:rsidRPr="0058798D">
        <w:rPr>
          <w:rFonts w:cs="Calibri"/>
          <w:sz w:val="20"/>
          <w:szCs w:val="20"/>
        </w:rPr>
        <w:t>,</w:t>
      </w:r>
      <w:r>
        <w:rPr>
          <w:rFonts w:cs="Calibri"/>
          <w:sz w:val="20"/>
          <w:szCs w:val="20"/>
        </w:rPr>
        <w:t>artykuły</w:t>
      </w:r>
      <w:proofErr w:type="spellEnd"/>
      <w:r>
        <w:rPr>
          <w:rFonts w:cs="Calibri"/>
          <w:sz w:val="20"/>
          <w:szCs w:val="20"/>
        </w:rPr>
        <w:t xml:space="preserve"> w prasie, publikacje zamieszczone w </w:t>
      </w:r>
      <w:proofErr w:type="spellStart"/>
      <w:r>
        <w:rPr>
          <w:rFonts w:cs="Calibri"/>
          <w:sz w:val="20"/>
          <w:szCs w:val="20"/>
        </w:rPr>
        <w:t>internecie</w:t>
      </w:r>
      <w:proofErr w:type="spellEnd"/>
      <w:r>
        <w:rPr>
          <w:rFonts w:cs="Calibri"/>
          <w:sz w:val="20"/>
          <w:szCs w:val="20"/>
        </w:rPr>
        <w:t xml:space="preserve"> i intranecie, informatory oraz </w:t>
      </w:r>
      <w:proofErr w:type="spellStart"/>
      <w:r>
        <w:rPr>
          <w:rFonts w:cs="Calibri"/>
          <w:sz w:val="20"/>
          <w:szCs w:val="20"/>
        </w:rPr>
        <w:t>opinnie</w:t>
      </w:r>
      <w:proofErr w:type="spellEnd"/>
      <w:r>
        <w:rPr>
          <w:rFonts w:cs="Calibri"/>
          <w:sz w:val="20"/>
          <w:szCs w:val="20"/>
        </w:rPr>
        <w:t xml:space="preserve"> prawne </w:t>
      </w:r>
      <w:r w:rsidRPr="0058798D">
        <w:rPr>
          <w:rFonts w:cs="Calibri"/>
          <w:sz w:val="20"/>
          <w:szCs w:val="20"/>
        </w:rPr>
        <w:t xml:space="preserve">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</w:t>
      </w:r>
      <w:r>
        <w:rPr>
          <w:rFonts w:eastAsia="Times New Roman" w:cs="Calibri"/>
          <w:sz w:val="20"/>
          <w:szCs w:val="20"/>
          <w:lang w:eastAsia="pl-PL"/>
        </w:rPr>
        <w:t>tematykę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>SWZ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54E30628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BDDCF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9324E" w14:textId="0DA4DFCE" w:rsidR="0058798D" w:rsidRPr="0058798D" w:rsidRDefault="00E27A4C" w:rsidP="00EE3257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>T</w:t>
            </w:r>
            <w:r w:rsidR="0058798D" w:rsidRPr="0058798D">
              <w:rPr>
                <w:rFonts w:cs="Arial"/>
                <w:sz w:val="18"/>
                <w:szCs w:val="18"/>
              </w:rPr>
              <w:t>ytuł</w:t>
            </w:r>
            <w:r>
              <w:rPr>
                <w:rFonts w:cs="Arial"/>
                <w:sz w:val="18"/>
                <w:szCs w:val="18"/>
              </w:rPr>
              <w:t xml:space="preserve"> wydanej publikacji </w:t>
            </w:r>
            <w:r w:rsidR="0058798D" w:rsidRPr="0058798D">
              <w:rPr>
                <w:rFonts w:cs="Arial"/>
                <w:sz w:val="18"/>
                <w:szCs w:val="18"/>
              </w:rPr>
              <w:t>– zgodn</w:t>
            </w:r>
            <w:r>
              <w:rPr>
                <w:rFonts w:cs="Arial"/>
                <w:sz w:val="18"/>
                <w:szCs w:val="18"/>
              </w:rPr>
              <w:t>y</w:t>
            </w:r>
            <w:r w:rsidR="0058798D" w:rsidRPr="0058798D">
              <w:rPr>
                <w:rFonts w:cs="Arial"/>
                <w:sz w:val="18"/>
                <w:szCs w:val="18"/>
              </w:rPr>
              <w:t xml:space="preserve">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7AFBA795" w14:textId="3DF3078B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909C0" w14:textId="400D664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</w:t>
            </w:r>
            <w:r w:rsidR="00E27A4C">
              <w:rPr>
                <w:rFonts w:cs="TimesNewRomanPSMT"/>
                <w:sz w:val="18"/>
                <w:szCs w:val="18"/>
              </w:rPr>
              <w:t xml:space="preserve">wydania przedmiotowej publikacji - </w:t>
            </w:r>
            <w:r w:rsidRPr="0058798D">
              <w:rPr>
                <w:rFonts w:cs="TimesNewRomanPSMT"/>
                <w:sz w:val="18"/>
                <w:szCs w:val="18"/>
              </w:rPr>
              <w:t xml:space="preserve">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BFBA" w14:textId="7D5B2403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Nazwa </w:t>
            </w:r>
            <w:r w:rsidR="00E27A4C">
              <w:rPr>
                <w:rFonts w:cs="Arial"/>
                <w:sz w:val="18"/>
                <w:szCs w:val="18"/>
              </w:rPr>
              <w:t xml:space="preserve">wydawnictwa i/lub tytuł pisma w którym były zamieszczone  informatory , publikacje prawne i/lub adres </w:t>
            </w:r>
            <w:r w:rsidR="00BE3E61">
              <w:rPr>
                <w:rFonts w:cs="Arial"/>
                <w:sz w:val="18"/>
                <w:szCs w:val="18"/>
              </w:rPr>
              <w:t>s</w:t>
            </w:r>
            <w:r w:rsidR="00E27A4C">
              <w:rPr>
                <w:rFonts w:cs="Arial"/>
                <w:sz w:val="18"/>
                <w:szCs w:val="18"/>
              </w:rPr>
              <w:t>trony www. gdzie była zamieszczona dana publikacja</w:t>
            </w:r>
            <w:r w:rsidR="00BE3E61">
              <w:rPr>
                <w:rFonts w:cs="Arial"/>
                <w:sz w:val="18"/>
                <w:szCs w:val="18"/>
              </w:rPr>
              <w:t xml:space="preserve"> i/lub inne </w:t>
            </w:r>
            <w:proofErr w:type="spellStart"/>
            <w:r w:rsidR="00BE3E61">
              <w:rPr>
                <w:rFonts w:cs="Arial"/>
                <w:sz w:val="18"/>
                <w:szCs w:val="18"/>
              </w:rPr>
              <w:t>zródło</w:t>
            </w:r>
            <w:proofErr w:type="spellEnd"/>
            <w:r w:rsidR="00BE3E61">
              <w:rPr>
                <w:rFonts w:cs="Arial"/>
                <w:sz w:val="18"/>
                <w:szCs w:val="18"/>
              </w:rPr>
              <w:t xml:space="preserve"> pozwalające Zamawiającemu </w:t>
            </w:r>
            <w:r w:rsidR="002076D2">
              <w:rPr>
                <w:rFonts w:cs="Arial"/>
                <w:sz w:val="18"/>
                <w:szCs w:val="18"/>
              </w:rPr>
              <w:t>na potwierdzenie faktu wydania wskazanej publikacji</w:t>
            </w:r>
          </w:p>
        </w:tc>
      </w:tr>
      <w:tr w:rsidR="0058798D" w:rsidRPr="0058798D" w14:paraId="36379EF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003A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586C9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0C56D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E2E8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78025D23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97A6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04F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C81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6D07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892C915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BFF61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E2D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FBB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ADF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6B63891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8D0C6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F17E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5ADA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2C4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8F8A1E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D7B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99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B6E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E1CF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61024F7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7333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B632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879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57A5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0FF4FEE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</w:p>
    <w:p w14:paraId="5DAA18E1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  <w:r w:rsidRPr="0058798D">
        <w:rPr>
          <w:rFonts w:eastAsia="Times New Roman"/>
          <w:sz w:val="20"/>
          <w:szCs w:val="20"/>
          <w:lang w:eastAsia="pl-PL"/>
        </w:rPr>
        <w:t>Prawdziwość powyższych danych potwierdzam własnoręcznym podpisem świadom(a) odpowiedzialności karnej z art. 297 Kodeksu karnego.</w:t>
      </w:r>
    </w:p>
    <w:p w14:paraId="61894B26" w14:textId="77777777" w:rsidR="0058798D" w:rsidRPr="0058798D" w:rsidRDefault="0058798D" w:rsidP="0058798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6B14ED2F" w14:textId="77777777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wykaz ,</w:t>
      </w:r>
    </w:p>
    <w:p w14:paraId="1CDC11FF" w14:textId="69E3765C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</w:pPr>
      <w:r w:rsidRPr="0058798D">
        <w:rPr>
          <w:rFonts w:eastAsia="Times New Roman"/>
          <w:b/>
          <w:bCs/>
          <w:color w:val="00B050"/>
          <w:sz w:val="20"/>
          <w:szCs w:val="20"/>
          <w:u w:val="thick"/>
          <w:lang w:eastAsia="pl-PL"/>
        </w:rPr>
        <w:t xml:space="preserve">UWAGA: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>w przypadku kilku Zadań</w:t>
      </w:r>
      <w:r w:rsidR="00BE3E61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na które wykonawca składa swoją ofertę -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41AB2918" w14:textId="77777777" w:rsidR="0058798D" w:rsidRPr="0058798D" w:rsidRDefault="0058798D" w:rsidP="0058798D">
      <w:pPr>
        <w:jc w:val="both"/>
        <w:rPr>
          <w:color w:val="FF0000"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73A23"/>
    <w:multiLevelType w:val="hybridMultilevel"/>
    <w:tmpl w:val="7AE423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4"/>
  </w:num>
  <w:num w:numId="33" w16cid:durableId="501704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1381607">
    <w:abstractNumId w:val="2"/>
  </w:num>
  <w:num w:numId="35" w16cid:durableId="1297680199">
    <w:abstractNumId w:val="15"/>
  </w:num>
  <w:num w:numId="36" w16cid:durableId="527448144">
    <w:abstractNumId w:val="0"/>
  </w:num>
  <w:num w:numId="37" w16cid:durableId="1669020490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76D2"/>
    <w:rsid w:val="002206D4"/>
    <w:rsid w:val="002215CA"/>
    <w:rsid w:val="00227744"/>
    <w:rsid w:val="00230AAF"/>
    <w:rsid w:val="00235559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7A4C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182</TotalTime>
  <Pages>2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14</cp:revision>
  <cp:lastPrinted>2021-05-13T12:57:00Z</cp:lastPrinted>
  <dcterms:created xsi:type="dcterms:W3CDTF">2023-06-22T09:27:00Z</dcterms:created>
  <dcterms:modified xsi:type="dcterms:W3CDTF">2023-12-15T07:29:00Z</dcterms:modified>
</cp:coreProperties>
</file>