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EECBE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A9775B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WEZWANIE ZAMAWIAJĄCEGO</w:t>
      </w:r>
    </w:p>
    <w:p w14:paraId="0FDD3CCB" w14:textId="62CB482F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ZP</w:t>
      </w:r>
      <w:r w:rsidR="0066405C">
        <w:rPr>
          <w:rFonts w:cs="Calibri"/>
          <w:sz w:val="20"/>
          <w:szCs w:val="20"/>
        </w:rPr>
        <w:t>.262.1.2023</w:t>
      </w:r>
      <w:r w:rsidRPr="00A9775B">
        <w:rPr>
          <w:rFonts w:cs="Calibri"/>
          <w:sz w:val="20"/>
          <w:szCs w:val="20"/>
        </w:rPr>
        <w:t xml:space="preserve">                                                                        </w:t>
      </w:r>
      <w:r w:rsidR="001F4485">
        <w:rPr>
          <w:rFonts w:cs="Calibri"/>
          <w:sz w:val="20"/>
          <w:szCs w:val="20"/>
        </w:rPr>
        <w:t xml:space="preserve">                                                              </w:t>
      </w:r>
      <w:r w:rsidRPr="00A9775B">
        <w:rPr>
          <w:rFonts w:cs="Calibri"/>
          <w:sz w:val="20"/>
          <w:szCs w:val="20"/>
        </w:rPr>
        <w:t xml:space="preserve"> Załącznik nr 8 do SWZ</w:t>
      </w:r>
    </w:p>
    <w:p w14:paraId="3571FFC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B52BC" w14:textId="04F12D61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Województwo Dolnośląskie</w:t>
      </w:r>
    </w:p>
    <w:p w14:paraId="716D57F1" w14:textId="2D1D5324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0AD3A7AC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Ul. Trzebnicka 42-44</w:t>
      </w:r>
    </w:p>
    <w:p w14:paraId="74D43358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50-230 Wrocław</w:t>
      </w:r>
    </w:p>
    <w:p w14:paraId="0BC2AA36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6089B2E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A9775B">
        <w:rPr>
          <w:rFonts w:cs="Calibri"/>
          <w:sz w:val="20"/>
          <w:szCs w:val="20"/>
        </w:rPr>
        <w:t>Pzp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53360B1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A9775B">
        <w:rPr>
          <w:rFonts w:cs="Calibri"/>
          <w:sz w:val="20"/>
          <w:szCs w:val="20"/>
          <w:u w:val="single"/>
        </w:rPr>
        <w:t xml:space="preserve">W zakresie  PODSTAW WYKLUCZENIA Z POSTEPOWANIA </w:t>
      </w:r>
    </w:p>
    <w:p w14:paraId="5B53D029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965A331" w14:textId="2E8D9DBC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0B3250A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A9775B">
        <w:rPr>
          <w:rFonts w:cs="Calibri"/>
          <w:sz w:val="20"/>
          <w:szCs w:val="20"/>
        </w:rPr>
        <w:t>CEDiG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244D56A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46016CA1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3FB125E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Reprezentowany przez:</w:t>
      </w:r>
    </w:p>
    <w:p w14:paraId="0A08828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383A2C7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(imię, nazwisko, stanowisko/podstawa do reprezentacji)</w:t>
      </w:r>
    </w:p>
    <w:p w14:paraId="46172A02" w14:textId="77777777" w:rsidR="001F4485" w:rsidRPr="001F4485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Oświadczam, że informacje zawarte w oświadczeniu złożonym wraz z ofertą w postępowaniu o udzielenie zamówienia publicznego nr </w:t>
      </w:r>
      <w:r w:rsidR="001F4485">
        <w:rPr>
          <w:rFonts w:cs="Calibri"/>
          <w:sz w:val="20"/>
          <w:szCs w:val="20"/>
        </w:rPr>
        <w:t>ZP……….</w:t>
      </w:r>
      <w:r w:rsidRPr="00A9775B">
        <w:rPr>
          <w:rFonts w:cs="Calibri"/>
          <w:sz w:val="20"/>
          <w:szCs w:val="20"/>
        </w:rPr>
        <w:t xml:space="preserve"> pn. </w:t>
      </w:r>
      <w:r w:rsidR="001F4485" w:rsidRPr="001F4485">
        <w:rPr>
          <w:rFonts w:cs="Calibri"/>
          <w:sz w:val="20"/>
          <w:szCs w:val="20"/>
        </w:rPr>
        <w:t>Zapewnienie usługi cateringu wraz z wynajmem sali konferencyjnej podczas organizacji 68 dni szkoleniowych na potrzeby projektu pn. „Podnoszenie kompetencji kadr systemu , pomocy i integracji społecznej oraz systemu wsparcia rodziny i pieczy zastępczej na potrzeby świadczenia usług społecznych w społeczności lokalnej”.</w:t>
      </w:r>
    </w:p>
    <w:p w14:paraId="59A880E4" w14:textId="26D7EC5D" w:rsidR="001F4485" w:rsidRPr="001F4485" w:rsidRDefault="001F4485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1F4485">
        <w:rPr>
          <w:rFonts w:cs="Calibri"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1F4485">
        <w:rPr>
          <w:rFonts w:cs="Calibri"/>
          <w:sz w:val="20"/>
          <w:szCs w:val="20"/>
        </w:rPr>
        <w:t>rzezc</w:t>
      </w:r>
      <w:proofErr w:type="spellEnd"/>
      <w:r w:rsidRPr="001F4485">
        <w:rPr>
          <w:rFonts w:cs="Calibri"/>
          <w:sz w:val="20"/>
          <w:szCs w:val="20"/>
        </w:rPr>
        <w:t xml:space="preserve"> rynku pracy i w</w:t>
      </w:r>
      <w:r w:rsidR="0066405C">
        <w:rPr>
          <w:rFonts w:cs="Calibri"/>
          <w:sz w:val="20"/>
          <w:szCs w:val="20"/>
        </w:rPr>
        <w:t>ł</w:t>
      </w:r>
      <w:r w:rsidRPr="001F4485">
        <w:rPr>
          <w:rFonts w:cs="Calibri"/>
          <w:sz w:val="20"/>
          <w:szCs w:val="20"/>
        </w:rPr>
        <w:t xml:space="preserve">ączenia społecznego na Dolnym </w:t>
      </w:r>
      <w:proofErr w:type="spellStart"/>
      <w:r w:rsidRPr="001F4485">
        <w:rPr>
          <w:rFonts w:cs="Calibri"/>
          <w:sz w:val="20"/>
          <w:szCs w:val="20"/>
        </w:rPr>
        <w:t>Ślasku</w:t>
      </w:r>
      <w:proofErr w:type="spellEnd"/>
      <w:r w:rsidRPr="001F4485">
        <w:rPr>
          <w:rFonts w:cs="Calibri"/>
          <w:sz w:val="20"/>
          <w:szCs w:val="20"/>
        </w:rPr>
        <w:t>, Działanie 7.8 wspieranie w</w:t>
      </w:r>
      <w:r w:rsidR="0066405C">
        <w:rPr>
          <w:rFonts w:cs="Calibri"/>
          <w:sz w:val="20"/>
          <w:szCs w:val="20"/>
        </w:rPr>
        <w:t>ł</w:t>
      </w:r>
      <w:r w:rsidRPr="001F4485">
        <w:rPr>
          <w:rFonts w:cs="Calibri"/>
          <w:sz w:val="20"/>
          <w:szCs w:val="20"/>
        </w:rPr>
        <w:t>ączenia społecznego , Typ 7.8F Podnoszenie kompetencji kadr.</w:t>
      </w:r>
    </w:p>
    <w:p w14:paraId="6C084ED5" w14:textId="25FFE195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, prowadzonego przez Dolnośląski Ośrodek Polityki Społecznej we Wrocławiu w zakresie podstaw wykluczenia są nadal aktualne.</w:t>
      </w:r>
    </w:p>
    <w:p w14:paraId="15C53778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9EDB442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2AD4A023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A103987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1B7BCF9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387AC868" w14:textId="77777777" w:rsidR="003B04E8" w:rsidRPr="003B04E8" w:rsidRDefault="003B04E8" w:rsidP="003B04E8">
      <w:pPr>
        <w:spacing w:after="0" w:line="240" w:lineRule="auto"/>
        <w:contextualSpacing/>
        <w:rPr>
          <w:sz w:val="20"/>
          <w:szCs w:val="20"/>
        </w:rPr>
      </w:pPr>
      <w:bookmarkStart w:id="0" w:name="_Hlk147144887"/>
    </w:p>
    <w:bookmarkEnd w:id="0"/>
    <w:p w14:paraId="511FAA74" w14:textId="77777777" w:rsidR="003B04E8" w:rsidRPr="003B04E8" w:rsidRDefault="003B04E8" w:rsidP="003B04E8">
      <w:pPr>
        <w:rPr>
          <w:lang w:eastAsia="pl-PL"/>
        </w:rPr>
      </w:pPr>
    </w:p>
    <w:p w14:paraId="46DB0A7E" w14:textId="77777777" w:rsidR="003B04E8" w:rsidRPr="003B04E8" w:rsidRDefault="003B04E8" w:rsidP="003B04E8">
      <w:pPr>
        <w:rPr>
          <w:lang w:eastAsia="pl-PL"/>
        </w:rPr>
      </w:pPr>
    </w:p>
    <w:p w14:paraId="5C2E6242" w14:textId="77777777" w:rsidR="003B04E8" w:rsidRPr="003B04E8" w:rsidRDefault="003B04E8" w:rsidP="003B04E8">
      <w:pPr>
        <w:rPr>
          <w:lang w:eastAsia="pl-PL"/>
        </w:rPr>
      </w:pPr>
    </w:p>
    <w:p w14:paraId="667A3274" w14:textId="77777777" w:rsidR="003B04E8" w:rsidRPr="003B04E8" w:rsidRDefault="003B04E8" w:rsidP="003B04E8">
      <w:pPr>
        <w:spacing w:after="0"/>
        <w:ind w:left="720"/>
        <w:contextualSpacing/>
        <w:jc w:val="both"/>
        <w:rPr>
          <w:rFonts w:eastAsia="Times New Roman" w:cs="Calibri"/>
          <w:sz w:val="20"/>
          <w:szCs w:val="20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405C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158</TotalTime>
  <Pages>1</Pages>
  <Words>309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10</cp:revision>
  <cp:lastPrinted>2021-05-13T12:57:00Z</cp:lastPrinted>
  <dcterms:created xsi:type="dcterms:W3CDTF">2023-06-22T09:27:00Z</dcterms:created>
  <dcterms:modified xsi:type="dcterms:W3CDTF">2023-10-13T10:36:00Z</dcterms:modified>
</cp:coreProperties>
</file>